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rFonts w:ascii="Arial" w:hAnsi="Arial" w:cs="Arial"/>
          <w:b/>
          <w:bCs/>
          <w:sz w:val="32"/>
          <w:szCs w:val="32"/>
        </w:rPr>
        <w:id w:val="819234873"/>
        <w:lock w:val="sdtContentLocked"/>
        <w:placeholder>
          <w:docPart w:val="A29583CAEDEB4B98A753D755B5F223C6"/>
        </w:placeholder>
        <w:group/>
      </w:sdtPr>
      <w:sdtEndPr>
        <w:rPr>
          <w:rStyle w:val="PlaceholderText"/>
          <w:b w:val="0"/>
          <w:bCs w:val="0"/>
          <w:color w:val="808080"/>
          <w:sz w:val="24"/>
          <w:szCs w:val="24"/>
        </w:rPr>
      </w:sdtEndPr>
      <w:sdtContent>
        <w:tbl>
          <w:tblPr>
            <w:tblStyle w:val="TableGrid"/>
            <w:tblpPr w:leftFromText="180" w:rightFromText="180" w:vertAnchor="page" w:horzAnchor="margin" w:tblpY="4701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9305"/>
          </w:tblGrid>
          <w:tr w:rsidR="0038021C" w:rsidRPr="007514A1" w:rsidTr="00657BC0">
            <w:tc>
              <w:tcPr>
                <w:tcW w:w="9305" w:type="dxa"/>
                <w:vAlign w:val="bottom"/>
              </w:tcPr>
              <w:p w:rsidR="000650DD" w:rsidRDefault="000650DD" w:rsidP="0038021C">
                <w:pPr>
                  <w:jc w:val="both"/>
                  <w:rPr>
                    <w:rFonts w:ascii="Arial" w:hAnsi="Arial" w:cs="Arial"/>
                    <w:b/>
                    <w:bCs/>
                    <w:sz w:val="32"/>
                    <w:szCs w:val="32"/>
                  </w:rPr>
                </w:pPr>
              </w:p>
              <w:p w:rsidR="0038021C" w:rsidRDefault="0038021C" w:rsidP="009116F7">
                <w:pPr>
                  <w:jc w:val="center"/>
                  <w:rPr>
                    <w:rFonts w:ascii="Arial" w:hAnsi="Arial" w:cs="Arial"/>
                    <w:b/>
                    <w:bCs/>
                    <w:sz w:val="32"/>
                    <w:szCs w:val="32"/>
                  </w:rPr>
                </w:pPr>
                <w:r w:rsidRPr="000650DD">
                  <w:rPr>
                    <w:rFonts w:ascii="Arial" w:hAnsi="Arial" w:cs="Arial"/>
                    <w:b/>
                    <w:bCs/>
                    <w:sz w:val="32"/>
                    <w:szCs w:val="32"/>
                  </w:rPr>
                  <w:t>Please complete the below form for all groups run by Mindfulness Support Service.</w:t>
                </w:r>
              </w:p>
              <w:p w:rsidR="000650DD" w:rsidRPr="000650DD" w:rsidRDefault="000650DD" w:rsidP="009116F7">
                <w:pPr>
                  <w:jc w:val="center"/>
                  <w:rPr>
                    <w:rFonts w:ascii="Arial" w:hAnsi="Arial" w:cs="Arial"/>
                    <w:b/>
                    <w:bCs/>
                    <w:sz w:val="32"/>
                    <w:szCs w:val="32"/>
                  </w:rPr>
                </w:pPr>
              </w:p>
              <w:p w:rsidR="006216D5" w:rsidRPr="006216D5" w:rsidRDefault="006216D5" w:rsidP="009116F7">
                <w:pPr>
                  <w:jc w:val="center"/>
                  <w:rPr>
                    <w:rFonts w:cstheme="minorHAnsi"/>
                    <w:sz w:val="22"/>
                    <w:szCs w:val="22"/>
                  </w:rPr>
                </w:pPr>
                <w:r w:rsidRPr="000650DD">
                  <w:rPr>
                    <w:rFonts w:ascii="Arial" w:hAnsi="Arial" w:cs="Arial"/>
                    <w:b/>
                    <w:bCs/>
                    <w:sz w:val="32"/>
                    <w:szCs w:val="32"/>
                  </w:rPr>
                  <w:t>Please complete a separate referral for each individual that is being referred.</w:t>
                </w:r>
              </w:p>
            </w:tc>
          </w:tr>
        </w:tbl>
        <w:p w:rsidR="00572EC8" w:rsidRDefault="009116F7"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 wp14:anchorId="7DE6A5E0" wp14:editId="354BFF8E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30480</wp:posOffset>
                    </wp:positionV>
                    <wp:extent cx="2360930" cy="1404620"/>
                    <wp:effectExtent l="0" t="0" r="22860" b="13335"/>
                    <wp:wrapSquare wrapText="bothSides"/>
                    <wp:docPr id="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116F7" w:rsidRDefault="009116F7" w:rsidP="009116F7">
                                <w:pPr>
                                  <w:jc w:val="center"/>
                                  <w:rPr>
                                    <w:color w:val="FF0000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color w:val="FF0000"/>
                                    <w:sz w:val="40"/>
                                    <w:szCs w:val="40"/>
                                  </w:rPr>
                                  <w:t>Adult Referral Form</w:t>
                                </w:r>
                              </w:p>
                              <w:p w:rsidR="009116F7" w:rsidRPr="009116F7" w:rsidRDefault="009116F7" w:rsidP="009116F7">
                                <w:pPr>
                                  <w:jc w:val="center"/>
                                  <w:rPr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 w:rsidRPr="000650DD">
                                  <w:rPr>
                                    <w:color w:val="FF0000"/>
                                    <w:sz w:val="32"/>
                                    <w:szCs w:val="32"/>
                                  </w:rPr>
                                  <w:t>Private and Confidential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7DE6A5E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0;margin-top:2.4pt;width:185.9pt;height:110.6pt;z-index:25166131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">
                    <v:textbox style="mso-fit-shape-to-text:t">
                      <w:txbxContent>
                        <w:p w:rsidR="009116F7" w:rsidRDefault="009116F7" w:rsidP="009116F7">
                          <w:pPr>
                            <w:jc w:val="center"/>
                            <w:rPr>
                              <w:color w:val="FF0000"/>
                              <w:sz w:val="40"/>
                              <w:szCs w:val="40"/>
                            </w:rPr>
                          </w:pPr>
                          <w:r>
                            <w:rPr>
                              <w:color w:val="FF0000"/>
                              <w:sz w:val="40"/>
                              <w:szCs w:val="40"/>
                            </w:rPr>
                            <w:t>Adult Referral Form</w:t>
                          </w:r>
                        </w:p>
                        <w:p w:rsidR="009116F7" w:rsidRPr="009116F7" w:rsidRDefault="009116F7" w:rsidP="009116F7">
                          <w:pPr>
                            <w:jc w:val="center"/>
                            <w:rPr>
                              <w:color w:val="FF0000"/>
                              <w:sz w:val="32"/>
                              <w:szCs w:val="32"/>
                            </w:rPr>
                          </w:pPr>
                          <w:r w:rsidRPr="000650DD">
                            <w:rPr>
                              <w:color w:val="FF0000"/>
                              <w:sz w:val="32"/>
                              <w:szCs w:val="32"/>
                            </w:rPr>
                            <w:t>Private and Confidential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572EC8">
            <w:br w:type="page"/>
          </w:r>
        </w:p>
        <w:tbl>
          <w:tblPr>
            <w:tblStyle w:val="TableGrid"/>
            <w:tblpPr w:leftFromText="180" w:rightFromText="180" w:vertAnchor="page" w:horzAnchor="margin" w:tblpY="4701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3399"/>
            <w:gridCol w:w="1416"/>
            <w:gridCol w:w="4479"/>
            <w:gridCol w:w="11"/>
          </w:tblGrid>
          <w:tr w:rsidR="000B448D" w:rsidRPr="007514A1" w:rsidTr="00657BC0">
            <w:tc>
              <w:tcPr>
                <w:tcW w:w="9305" w:type="dxa"/>
                <w:gridSpan w:val="4"/>
                <w:vAlign w:val="bottom"/>
              </w:tcPr>
              <w:p w:rsidR="000B448D" w:rsidRPr="007514A1" w:rsidRDefault="000B448D" w:rsidP="0038021C">
                <w:pPr>
                  <w:spacing w:before="240"/>
                  <w:rPr>
                    <w:rFonts w:ascii="Arial" w:hAnsi="Arial" w:cs="Arial"/>
                    <w:b/>
                    <w:bCs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b/>
                    <w:bCs/>
                    <w:sz w:val="24"/>
                    <w:szCs w:val="24"/>
                  </w:rPr>
                  <w:lastRenderedPageBreak/>
                  <w:t xml:space="preserve">Clients </w:t>
                </w:r>
                <w:r w:rsidR="00CF5DEC">
                  <w:rPr>
                    <w:rFonts w:ascii="Arial" w:hAnsi="Arial" w:cs="Arial"/>
                    <w:b/>
                    <w:bCs/>
                    <w:sz w:val="24"/>
                    <w:szCs w:val="24"/>
                  </w:rPr>
                  <w:t>D</w:t>
                </w:r>
                <w:r w:rsidRPr="007514A1">
                  <w:rPr>
                    <w:rFonts w:ascii="Arial" w:hAnsi="Arial" w:cs="Arial"/>
                    <w:b/>
                    <w:bCs/>
                    <w:sz w:val="24"/>
                    <w:szCs w:val="24"/>
                  </w:rPr>
                  <w:t>etails</w:t>
                </w:r>
              </w:p>
            </w:tc>
          </w:tr>
          <w:tr w:rsidR="000B448D" w:rsidRPr="007514A1" w:rsidTr="00657BC0">
            <w:tc>
              <w:tcPr>
                <w:tcW w:w="3399" w:type="dxa"/>
                <w:vAlign w:val="bottom"/>
              </w:tcPr>
              <w:p w:rsidR="000B448D" w:rsidRPr="007514A1" w:rsidRDefault="000B448D" w:rsidP="0038021C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Full name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-1762983277"/>
                <w:placeholder>
                  <w:docPart w:val="EDFDC32ED102420EB148E31ECFDB3DAD"/>
                </w:placeholder>
                <w:showingPlcHdr/>
              </w:sdtPr>
              <w:sdtEndPr/>
              <w:sdtContent>
                <w:tc>
                  <w:tcPr>
                    <w:tcW w:w="5906" w:type="dxa"/>
                    <w:gridSpan w:val="3"/>
                    <w:vAlign w:val="bottom"/>
                  </w:tcPr>
                  <w:p w:rsidR="000B448D" w:rsidRPr="007514A1" w:rsidRDefault="000B448D" w:rsidP="0038021C">
                    <w:pPr>
                      <w:spacing w:before="24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  <w:tr w:rsidR="005F740C" w:rsidRPr="007514A1" w:rsidTr="00657BC0">
            <w:tc>
              <w:tcPr>
                <w:tcW w:w="3399" w:type="dxa"/>
                <w:vAlign w:val="bottom"/>
              </w:tcPr>
              <w:p w:rsidR="00C9238F" w:rsidRPr="007514A1" w:rsidRDefault="000B448D" w:rsidP="0038021C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Other names known by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893321325"/>
                <w:placeholder>
                  <w:docPart w:val="8376FD0E5E52472F86002E94C670B46F"/>
                </w:placeholder>
                <w:showingPlcHdr/>
              </w:sdtPr>
              <w:sdtEndPr/>
              <w:sdtContent>
                <w:tc>
                  <w:tcPr>
                    <w:tcW w:w="5906" w:type="dxa"/>
                    <w:gridSpan w:val="3"/>
                    <w:vAlign w:val="bottom"/>
                  </w:tcPr>
                  <w:p w:rsidR="00C9238F" w:rsidRPr="007514A1" w:rsidRDefault="000B448D" w:rsidP="0038021C">
                    <w:pPr>
                      <w:spacing w:before="24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  <w:tr w:rsidR="000B448D" w:rsidRPr="007514A1" w:rsidTr="00657BC0">
            <w:tc>
              <w:tcPr>
                <w:tcW w:w="3399" w:type="dxa"/>
                <w:vAlign w:val="center"/>
              </w:tcPr>
              <w:p w:rsidR="000B448D" w:rsidRPr="007514A1" w:rsidRDefault="000B448D" w:rsidP="007514A1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Address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400958914"/>
                <w:placeholder>
                  <w:docPart w:val="F17988F7A32C4B389F6CA3C1CBC0792D"/>
                </w:placeholder>
                <w:showingPlcHdr/>
              </w:sdtPr>
              <w:sdtEndPr/>
              <w:sdtContent>
                <w:tc>
                  <w:tcPr>
                    <w:tcW w:w="5906" w:type="dxa"/>
                    <w:gridSpan w:val="3"/>
                    <w:vAlign w:val="bottom"/>
                  </w:tcPr>
                  <w:p w:rsidR="000B448D" w:rsidRPr="007514A1" w:rsidRDefault="002855FD" w:rsidP="0038021C">
                    <w:pPr>
                      <w:spacing w:before="24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  <w:tr w:rsidR="000B448D" w:rsidRPr="007514A1" w:rsidTr="00657BC0">
            <w:tc>
              <w:tcPr>
                <w:tcW w:w="3399" w:type="dxa"/>
                <w:vAlign w:val="center"/>
              </w:tcPr>
              <w:p w:rsidR="000B448D" w:rsidRPr="007514A1" w:rsidRDefault="000B448D" w:rsidP="007514A1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Contact number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1756856603"/>
                <w:placeholder>
                  <w:docPart w:val="33331C1F3B0645CBBD28FFA85E5489EB"/>
                </w:placeholder>
                <w:showingPlcHdr/>
              </w:sdtPr>
              <w:sdtEndPr/>
              <w:sdtContent>
                <w:tc>
                  <w:tcPr>
                    <w:tcW w:w="5906" w:type="dxa"/>
                    <w:gridSpan w:val="3"/>
                    <w:vAlign w:val="bottom"/>
                  </w:tcPr>
                  <w:p w:rsidR="000B448D" w:rsidRPr="007514A1" w:rsidRDefault="002855FD" w:rsidP="0038021C">
                    <w:pPr>
                      <w:spacing w:before="24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  <w:tr w:rsidR="005F740C" w:rsidRPr="007514A1" w:rsidTr="00657BC0">
            <w:trPr>
              <w:gridAfter w:val="1"/>
              <w:wAfter w:w="11" w:type="dxa"/>
              <w:trHeight w:val="512"/>
            </w:trPr>
            <w:tc>
              <w:tcPr>
                <w:tcW w:w="3399" w:type="dxa"/>
                <w:vMerge w:val="restart"/>
                <w:vAlign w:val="center"/>
              </w:tcPr>
              <w:p w:rsidR="002855FD" w:rsidRPr="007514A1" w:rsidRDefault="002855FD" w:rsidP="007514A1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Is this number safe to call?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2080555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416" w:type="dxa"/>
                    <w:vAlign w:val="bottom"/>
                  </w:tcPr>
                  <w:p w:rsidR="002855FD" w:rsidRPr="007514A1" w:rsidRDefault="002855FD" w:rsidP="0038021C">
                    <w:pPr>
                      <w:spacing w:before="24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Fonts w:ascii="Segoe UI Symbol" w:eastAsia="MS Gothic" w:hAnsi="Segoe UI Symbol" w:cs="Segoe UI Symbol"/>
                        <w:sz w:val="24"/>
                        <w:szCs w:val="24"/>
                      </w:rPr>
                      <w:t>☐</w:t>
                    </w:r>
                  </w:p>
                </w:tc>
              </w:sdtContent>
            </w:sdt>
            <w:tc>
              <w:tcPr>
                <w:tcW w:w="4479" w:type="dxa"/>
                <w:vAlign w:val="bottom"/>
              </w:tcPr>
              <w:p w:rsidR="002855FD" w:rsidRPr="007514A1" w:rsidRDefault="002855FD" w:rsidP="0038021C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Yes</w:t>
                </w:r>
              </w:p>
            </w:tc>
          </w:tr>
          <w:tr w:rsidR="005F740C" w:rsidRPr="007514A1" w:rsidTr="00657BC0">
            <w:trPr>
              <w:gridAfter w:val="1"/>
              <w:wAfter w:w="11" w:type="dxa"/>
              <w:trHeight w:val="512"/>
            </w:trPr>
            <w:tc>
              <w:tcPr>
                <w:tcW w:w="3399" w:type="dxa"/>
                <w:vMerge/>
                <w:vAlign w:val="center"/>
              </w:tcPr>
              <w:p w:rsidR="002855FD" w:rsidRPr="007514A1" w:rsidRDefault="002855FD" w:rsidP="007514A1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734971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416" w:type="dxa"/>
                    <w:vAlign w:val="bottom"/>
                  </w:tcPr>
                  <w:p w:rsidR="002855FD" w:rsidRPr="007514A1" w:rsidRDefault="002855FD" w:rsidP="0038021C">
                    <w:pPr>
                      <w:spacing w:before="24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Fonts w:ascii="Segoe UI Symbol" w:eastAsia="MS Gothic" w:hAnsi="Segoe UI Symbol" w:cs="Segoe UI Symbol"/>
                        <w:sz w:val="24"/>
                        <w:szCs w:val="24"/>
                      </w:rPr>
                      <w:t>☐</w:t>
                    </w:r>
                  </w:p>
                </w:tc>
              </w:sdtContent>
            </w:sdt>
            <w:tc>
              <w:tcPr>
                <w:tcW w:w="4479" w:type="dxa"/>
                <w:vAlign w:val="bottom"/>
              </w:tcPr>
              <w:p w:rsidR="002855FD" w:rsidRPr="007514A1" w:rsidRDefault="002855FD" w:rsidP="0038021C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No</w:t>
                </w:r>
              </w:p>
            </w:tc>
          </w:tr>
          <w:tr w:rsidR="002855FD" w:rsidRPr="007514A1" w:rsidTr="00657BC0">
            <w:tc>
              <w:tcPr>
                <w:tcW w:w="3399" w:type="dxa"/>
                <w:vAlign w:val="center"/>
              </w:tcPr>
              <w:p w:rsidR="002855FD" w:rsidRPr="007514A1" w:rsidRDefault="002855FD" w:rsidP="007514A1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Email address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-221211472"/>
                <w:placeholder>
                  <w:docPart w:val="C1E79AACED164426A2679C517C6DAC8B"/>
                </w:placeholder>
                <w:showingPlcHdr/>
              </w:sdtPr>
              <w:sdtEndPr/>
              <w:sdtContent>
                <w:tc>
                  <w:tcPr>
                    <w:tcW w:w="5906" w:type="dxa"/>
                    <w:gridSpan w:val="3"/>
                    <w:vAlign w:val="bottom"/>
                  </w:tcPr>
                  <w:p w:rsidR="002855FD" w:rsidRPr="007514A1" w:rsidRDefault="002855FD" w:rsidP="0038021C">
                    <w:pPr>
                      <w:spacing w:before="24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  <w:tr w:rsidR="002855FD" w:rsidRPr="007514A1" w:rsidTr="00657BC0">
            <w:tc>
              <w:tcPr>
                <w:tcW w:w="3399" w:type="dxa"/>
                <w:vAlign w:val="center"/>
              </w:tcPr>
              <w:p w:rsidR="002855FD" w:rsidRPr="007514A1" w:rsidRDefault="002855FD" w:rsidP="007514A1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Date of birth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114415351"/>
                <w:placeholder>
                  <w:docPart w:val="E9785B41C44241E381190C1BAED1D03A"/>
                </w:placeholder>
                <w:showingPlcHdr/>
                <w:date>
                  <w:dateFormat w:val="dd/MM/yyyy"/>
                  <w:lid w:val="en-DE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906" w:type="dxa"/>
                    <w:gridSpan w:val="3"/>
                    <w:vAlign w:val="bottom"/>
                  </w:tcPr>
                  <w:p w:rsidR="002855FD" w:rsidRPr="007514A1" w:rsidRDefault="002855FD" w:rsidP="0038021C">
                    <w:pPr>
                      <w:spacing w:before="24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to enter a date.</w:t>
                    </w:r>
                  </w:p>
                </w:tc>
              </w:sdtContent>
            </w:sdt>
          </w:tr>
          <w:tr w:rsidR="002855FD" w:rsidRPr="007514A1" w:rsidTr="00657BC0">
            <w:tc>
              <w:tcPr>
                <w:tcW w:w="3399" w:type="dxa"/>
                <w:vAlign w:val="center"/>
              </w:tcPr>
              <w:p w:rsidR="002855FD" w:rsidRPr="007514A1" w:rsidRDefault="002855FD" w:rsidP="007514A1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Gender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1574313782"/>
                <w:placeholder>
                  <w:docPart w:val="E73E95DFE9EF4A798241BF106F40F314"/>
                </w:placeholder>
                <w:showingPlcHdr/>
              </w:sdtPr>
              <w:sdtEndPr/>
              <w:sdtContent>
                <w:tc>
                  <w:tcPr>
                    <w:tcW w:w="5906" w:type="dxa"/>
                    <w:gridSpan w:val="3"/>
                    <w:vAlign w:val="bottom"/>
                  </w:tcPr>
                  <w:p w:rsidR="002855FD" w:rsidRPr="007514A1" w:rsidRDefault="002855FD" w:rsidP="0038021C">
                    <w:pPr>
                      <w:spacing w:before="24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  <w:tr w:rsidR="002855FD" w:rsidRPr="007514A1" w:rsidTr="00657BC0">
            <w:tc>
              <w:tcPr>
                <w:tcW w:w="3399" w:type="dxa"/>
                <w:vAlign w:val="center"/>
              </w:tcPr>
              <w:p w:rsidR="002855FD" w:rsidRPr="007514A1" w:rsidRDefault="002855FD" w:rsidP="007514A1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Religion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9102631"/>
                <w:placeholder>
                  <w:docPart w:val="FD9D2A5913E947CA9B9A393F77360AEC"/>
                </w:placeholder>
                <w:showingPlcHdr/>
              </w:sdtPr>
              <w:sdtEndPr/>
              <w:sdtContent>
                <w:tc>
                  <w:tcPr>
                    <w:tcW w:w="5906" w:type="dxa"/>
                    <w:gridSpan w:val="3"/>
                    <w:vAlign w:val="bottom"/>
                  </w:tcPr>
                  <w:p w:rsidR="002855FD" w:rsidRPr="007514A1" w:rsidRDefault="002855FD" w:rsidP="0038021C">
                    <w:pPr>
                      <w:spacing w:before="24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  <w:tr w:rsidR="006216D5" w:rsidRPr="007514A1" w:rsidTr="00657BC0">
            <w:trPr>
              <w:gridAfter w:val="1"/>
              <w:wAfter w:w="11" w:type="dxa"/>
              <w:trHeight w:val="321"/>
            </w:trPr>
            <w:tc>
              <w:tcPr>
                <w:tcW w:w="3399" w:type="dxa"/>
                <w:vMerge w:val="restart"/>
                <w:vAlign w:val="center"/>
              </w:tcPr>
              <w:p w:rsidR="006216D5" w:rsidRPr="007514A1" w:rsidRDefault="006216D5" w:rsidP="007514A1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Level of employment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-682276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416" w:type="dxa"/>
                    <w:vAlign w:val="bottom"/>
                  </w:tcPr>
                  <w:p w:rsidR="006216D5" w:rsidRPr="007514A1" w:rsidRDefault="006216D5" w:rsidP="0038021C">
                    <w:pPr>
                      <w:spacing w:before="24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Fonts w:ascii="Segoe UI Symbol" w:eastAsia="MS Gothic" w:hAnsi="Segoe UI Symbol" w:cs="Segoe UI Symbol"/>
                        <w:sz w:val="24"/>
                        <w:szCs w:val="24"/>
                      </w:rPr>
                      <w:t>☐</w:t>
                    </w:r>
                  </w:p>
                </w:tc>
              </w:sdtContent>
            </w:sdt>
            <w:tc>
              <w:tcPr>
                <w:tcW w:w="4479" w:type="dxa"/>
                <w:vAlign w:val="bottom"/>
              </w:tcPr>
              <w:p w:rsidR="006216D5" w:rsidRPr="007514A1" w:rsidRDefault="006216D5" w:rsidP="0038021C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Employed</w:t>
                </w:r>
              </w:p>
            </w:tc>
          </w:tr>
          <w:tr w:rsidR="006216D5" w:rsidRPr="007514A1" w:rsidTr="00657BC0">
            <w:trPr>
              <w:gridAfter w:val="1"/>
              <w:wAfter w:w="11" w:type="dxa"/>
              <w:trHeight w:val="321"/>
            </w:trPr>
            <w:tc>
              <w:tcPr>
                <w:tcW w:w="3399" w:type="dxa"/>
                <w:vMerge/>
                <w:vAlign w:val="center"/>
              </w:tcPr>
              <w:p w:rsidR="006216D5" w:rsidRPr="007514A1" w:rsidRDefault="006216D5" w:rsidP="007514A1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-97872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416" w:type="dxa"/>
                    <w:vAlign w:val="bottom"/>
                  </w:tcPr>
                  <w:p w:rsidR="006216D5" w:rsidRPr="007514A1" w:rsidRDefault="006216D5" w:rsidP="0038021C">
                    <w:pPr>
                      <w:spacing w:before="24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Fonts w:ascii="Segoe UI Symbol" w:eastAsia="MS Gothic" w:hAnsi="Segoe UI Symbol" w:cs="Segoe UI Symbol"/>
                        <w:sz w:val="24"/>
                        <w:szCs w:val="24"/>
                      </w:rPr>
                      <w:t>☐</w:t>
                    </w:r>
                  </w:p>
                </w:tc>
              </w:sdtContent>
            </w:sdt>
            <w:tc>
              <w:tcPr>
                <w:tcW w:w="4479" w:type="dxa"/>
                <w:vAlign w:val="bottom"/>
              </w:tcPr>
              <w:p w:rsidR="006216D5" w:rsidRPr="007514A1" w:rsidRDefault="006216D5" w:rsidP="0038021C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Unemployed</w:t>
                </w:r>
              </w:p>
            </w:tc>
          </w:tr>
          <w:tr w:rsidR="006216D5" w:rsidRPr="007514A1" w:rsidTr="00657BC0">
            <w:trPr>
              <w:gridAfter w:val="1"/>
              <w:wAfter w:w="11" w:type="dxa"/>
              <w:trHeight w:val="321"/>
            </w:trPr>
            <w:tc>
              <w:tcPr>
                <w:tcW w:w="3399" w:type="dxa"/>
                <w:vMerge/>
                <w:vAlign w:val="center"/>
              </w:tcPr>
              <w:p w:rsidR="006216D5" w:rsidRPr="007514A1" w:rsidRDefault="006216D5" w:rsidP="007514A1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293795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416" w:type="dxa"/>
                    <w:vAlign w:val="bottom"/>
                  </w:tcPr>
                  <w:p w:rsidR="006216D5" w:rsidRDefault="006216D5" w:rsidP="0038021C">
                    <w:pPr>
                      <w:spacing w:before="24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MS Gothic" w:eastAsia="MS Gothic" w:hAnsi="MS Gothic" w:cs="Arial" w:hint="eastAsia"/>
                        <w:sz w:val="24"/>
                        <w:szCs w:val="24"/>
                      </w:rPr>
                      <w:t>☐</w:t>
                    </w:r>
                  </w:p>
                </w:tc>
              </w:sdtContent>
            </w:sdt>
            <w:tc>
              <w:tcPr>
                <w:tcW w:w="4479" w:type="dxa"/>
                <w:vAlign w:val="bottom"/>
              </w:tcPr>
              <w:p w:rsidR="006216D5" w:rsidRPr="007514A1" w:rsidRDefault="006216D5" w:rsidP="0038021C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Arial" w:hAnsi="Arial" w:cs="Arial"/>
                    <w:sz w:val="24"/>
                    <w:szCs w:val="24"/>
                  </w:rPr>
                  <w:t>Self-Employed</w:t>
                </w:r>
              </w:p>
            </w:tc>
          </w:tr>
          <w:tr w:rsidR="006216D5" w:rsidRPr="007514A1" w:rsidTr="00657BC0">
            <w:trPr>
              <w:gridAfter w:val="1"/>
              <w:wAfter w:w="11" w:type="dxa"/>
              <w:trHeight w:val="321"/>
            </w:trPr>
            <w:tc>
              <w:tcPr>
                <w:tcW w:w="3399" w:type="dxa"/>
                <w:vMerge/>
                <w:vAlign w:val="center"/>
              </w:tcPr>
              <w:p w:rsidR="006216D5" w:rsidRPr="007514A1" w:rsidRDefault="006216D5" w:rsidP="007514A1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301663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416" w:type="dxa"/>
                    <w:vAlign w:val="bottom"/>
                  </w:tcPr>
                  <w:p w:rsidR="006216D5" w:rsidRDefault="006216D5" w:rsidP="0038021C">
                    <w:pPr>
                      <w:spacing w:before="24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MS Gothic" w:eastAsia="MS Gothic" w:hAnsi="MS Gothic" w:cs="Arial" w:hint="eastAsia"/>
                        <w:sz w:val="24"/>
                        <w:szCs w:val="24"/>
                      </w:rPr>
                      <w:t>☐</w:t>
                    </w:r>
                  </w:p>
                </w:tc>
              </w:sdtContent>
            </w:sdt>
            <w:tc>
              <w:tcPr>
                <w:tcW w:w="4479" w:type="dxa"/>
                <w:vAlign w:val="bottom"/>
              </w:tcPr>
              <w:p w:rsidR="006216D5" w:rsidRPr="007514A1" w:rsidRDefault="006216D5" w:rsidP="0038021C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Arial" w:hAnsi="Arial" w:cs="Arial"/>
                    <w:sz w:val="24"/>
                    <w:szCs w:val="24"/>
                  </w:rPr>
                  <w:t>Housekeeper</w:t>
                </w:r>
              </w:p>
            </w:tc>
          </w:tr>
          <w:tr w:rsidR="006216D5" w:rsidRPr="007514A1" w:rsidTr="00657BC0">
            <w:trPr>
              <w:gridAfter w:val="1"/>
              <w:wAfter w:w="11" w:type="dxa"/>
              <w:trHeight w:val="321"/>
            </w:trPr>
            <w:tc>
              <w:tcPr>
                <w:tcW w:w="3399" w:type="dxa"/>
                <w:vMerge/>
                <w:vAlign w:val="center"/>
              </w:tcPr>
              <w:p w:rsidR="006216D5" w:rsidRPr="007514A1" w:rsidRDefault="006216D5" w:rsidP="007514A1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80342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416" w:type="dxa"/>
                    <w:vAlign w:val="bottom"/>
                  </w:tcPr>
                  <w:p w:rsidR="006216D5" w:rsidRDefault="006216D5" w:rsidP="0038021C">
                    <w:pPr>
                      <w:spacing w:before="24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MS Gothic" w:eastAsia="MS Gothic" w:hAnsi="MS Gothic" w:cs="Arial" w:hint="eastAsia"/>
                        <w:sz w:val="24"/>
                        <w:szCs w:val="24"/>
                      </w:rPr>
                      <w:t>☐</w:t>
                    </w:r>
                  </w:p>
                </w:tc>
              </w:sdtContent>
            </w:sdt>
            <w:tc>
              <w:tcPr>
                <w:tcW w:w="4479" w:type="dxa"/>
                <w:vAlign w:val="bottom"/>
              </w:tcPr>
              <w:p w:rsidR="006216D5" w:rsidRPr="007514A1" w:rsidRDefault="006216D5" w:rsidP="0038021C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Arial" w:hAnsi="Arial" w:cs="Arial"/>
                    <w:sz w:val="24"/>
                    <w:szCs w:val="24"/>
                  </w:rPr>
                  <w:t>Carer</w:t>
                </w:r>
              </w:p>
            </w:tc>
          </w:tr>
          <w:tr w:rsidR="002855FD" w:rsidRPr="007514A1" w:rsidTr="00657BC0">
            <w:tc>
              <w:tcPr>
                <w:tcW w:w="3399" w:type="dxa"/>
                <w:vAlign w:val="center"/>
              </w:tcPr>
              <w:p w:rsidR="002855FD" w:rsidRPr="007514A1" w:rsidRDefault="002855FD" w:rsidP="007514A1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Occupation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-1099570041"/>
                <w:placeholder>
                  <w:docPart w:val="839FD8D11A19483C834E2B485821D7A1"/>
                </w:placeholder>
                <w:showingPlcHdr/>
              </w:sdtPr>
              <w:sdtEndPr/>
              <w:sdtContent>
                <w:tc>
                  <w:tcPr>
                    <w:tcW w:w="5906" w:type="dxa"/>
                    <w:gridSpan w:val="3"/>
                    <w:vAlign w:val="bottom"/>
                  </w:tcPr>
                  <w:p w:rsidR="002855FD" w:rsidRPr="007514A1" w:rsidRDefault="002855FD" w:rsidP="0038021C">
                    <w:pPr>
                      <w:spacing w:before="24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  <w:tr w:rsidR="002855FD" w:rsidRPr="007514A1" w:rsidTr="00657BC0">
            <w:tc>
              <w:tcPr>
                <w:tcW w:w="3399" w:type="dxa"/>
                <w:vAlign w:val="center"/>
              </w:tcPr>
              <w:p w:rsidR="002855FD" w:rsidRPr="007514A1" w:rsidRDefault="002855FD" w:rsidP="007514A1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Ethnicity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491836826"/>
                <w:placeholder>
                  <w:docPart w:val="800B74AEA06B4812A4A467C034A64A52"/>
                </w:placeholder>
                <w:showingPlcHdr/>
              </w:sdtPr>
              <w:sdtEndPr/>
              <w:sdtContent>
                <w:tc>
                  <w:tcPr>
                    <w:tcW w:w="5906" w:type="dxa"/>
                    <w:gridSpan w:val="3"/>
                    <w:vAlign w:val="bottom"/>
                  </w:tcPr>
                  <w:p w:rsidR="002855FD" w:rsidRPr="007514A1" w:rsidRDefault="002855FD" w:rsidP="0038021C">
                    <w:pPr>
                      <w:spacing w:before="24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  <w:tr w:rsidR="002855FD" w:rsidRPr="007514A1" w:rsidTr="00657BC0">
            <w:tc>
              <w:tcPr>
                <w:tcW w:w="3399" w:type="dxa"/>
                <w:vAlign w:val="center"/>
              </w:tcPr>
              <w:p w:rsidR="002855FD" w:rsidRPr="007514A1" w:rsidRDefault="002855FD" w:rsidP="007514A1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Main Language spoken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1712452633"/>
                <w:placeholder>
                  <w:docPart w:val="25E2951C1EFC481B932E1BAB73FAE949"/>
                </w:placeholder>
                <w:showingPlcHdr/>
              </w:sdtPr>
              <w:sdtEndPr/>
              <w:sdtContent>
                <w:tc>
                  <w:tcPr>
                    <w:tcW w:w="5906" w:type="dxa"/>
                    <w:gridSpan w:val="3"/>
                    <w:vAlign w:val="bottom"/>
                  </w:tcPr>
                  <w:p w:rsidR="002855FD" w:rsidRPr="007514A1" w:rsidRDefault="002855FD" w:rsidP="0038021C">
                    <w:pPr>
                      <w:spacing w:before="24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  <w:tr w:rsidR="002855FD" w:rsidRPr="007514A1" w:rsidTr="00657BC0">
            <w:tc>
              <w:tcPr>
                <w:tcW w:w="3399" w:type="dxa"/>
                <w:vAlign w:val="center"/>
              </w:tcPr>
              <w:p w:rsidR="002855FD" w:rsidRPr="007514A1" w:rsidRDefault="002855FD" w:rsidP="007514A1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Immigration status (e.g. Asylum seeker, refugee, spousal visa)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522440693"/>
                <w:placeholder>
                  <w:docPart w:val="94C0A48BFDAA4AC3B8A691DCE43A677B"/>
                </w:placeholder>
                <w:showingPlcHdr/>
              </w:sdtPr>
              <w:sdtEndPr/>
              <w:sdtContent>
                <w:tc>
                  <w:tcPr>
                    <w:tcW w:w="5906" w:type="dxa"/>
                    <w:gridSpan w:val="3"/>
                    <w:vAlign w:val="bottom"/>
                  </w:tcPr>
                  <w:p w:rsidR="002855FD" w:rsidRPr="007514A1" w:rsidRDefault="002855FD" w:rsidP="0038021C">
                    <w:pPr>
                      <w:spacing w:before="24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  <w:tr w:rsidR="002855FD" w:rsidRPr="007514A1" w:rsidTr="00657BC0">
            <w:tc>
              <w:tcPr>
                <w:tcW w:w="3399" w:type="dxa"/>
                <w:vAlign w:val="center"/>
              </w:tcPr>
              <w:p w:rsidR="002855FD" w:rsidRPr="007514A1" w:rsidRDefault="002855FD" w:rsidP="007514A1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Alcohol or drug usage (Please provide details including historic information)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-762074736"/>
                <w:placeholder>
                  <w:docPart w:val="4F28ABBC8A7847A480FF64EC600D2D39"/>
                </w:placeholder>
                <w:showingPlcHdr/>
              </w:sdtPr>
              <w:sdtEndPr/>
              <w:sdtContent>
                <w:tc>
                  <w:tcPr>
                    <w:tcW w:w="5906" w:type="dxa"/>
                    <w:gridSpan w:val="3"/>
                    <w:vAlign w:val="bottom"/>
                  </w:tcPr>
                  <w:p w:rsidR="002855FD" w:rsidRPr="007514A1" w:rsidRDefault="002855FD" w:rsidP="0038021C">
                    <w:pPr>
                      <w:spacing w:before="24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  <w:tr w:rsidR="002855FD" w:rsidRPr="007514A1" w:rsidTr="00657BC0">
            <w:tc>
              <w:tcPr>
                <w:tcW w:w="3399" w:type="dxa"/>
                <w:vAlign w:val="center"/>
              </w:tcPr>
              <w:p w:rsidR="002855FD" w:rsidRPr="007514A1" w:rsidRDefault="002855FD" w:rsidP="007514A1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Mental health issues (Please provide a brief summary of any current or historical mental health issues)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-801920481"/>
                <w:placeholder>
                  <w:docPart w:val="43CB9ABB8A544130829459B7AADEC6F0"/>
                </w:placeholder>
                <w:showingPlcHdr/>
              </w:sdtPr>
              <w:sdtEndPr/>
              <w:sdtContent>
                <w:tc>
                  <w:tcPr>
                    <w:tcW w:w="5906" w:type="dxa"/>
                    <w:gridSpan w:val="3"/>
                    <w:vAlign w:val="bottom"/>
                  </w:tcPr>
                  <w:p w:rsidR="002855FD" w:rsidRPr="007514A1" w:rsidRDefault="002855FD" w:rsidP="0038021C">
                    <w:pPr>
                      <w:spacing w:before="24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  <w:tr w:rsidR="002855FD" w:rsidRPr="007514A1" w:rsidTr="00657BC0">
            <w:tc>
              <w:tcPr>
                <w:tcW w:w="3399" w:type="dxa"/>
                <w:vAlign w:val="center"/>
              </w:tcPr>
              <w:p w:rsidR="002855FD" w:rsidRPr="007514A1" w:rsidRDefault="002855FD" w:rsidP="007514A1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Additional health or care needs (e.g. dementia, learning disability, physical disability)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-338389302"/>
                <w:placeholder>
                  <w:docPart w:val="A996CBA6059E483B9DFAB67C575C1269"/>
                </w:placeholder>
                <w:showingPlcHdr/>
              </w:sdtPr>
              <w:sdtEndPr/>
              <w:sdtContent>
                <w:tc>
                  <w:tcPr>
                    <w:tcW w:w="5906" w:type="dxa"/>
                    <w:gridSpan w:val="3"/>
                    <w:vAlign w:val="bottom"/>
                  </w:tcPr>
                  <w:p w:rsidR="002855FD" w:rsidRPr="007514A1" w:rsidRDefault="002855FD" w:rsidP="0038021C">
                    <w:pPr>
                      <w:spacing w:before="24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  <w:tr w:rsidR="002855FD" w:rsidRPr="007514A1" w:rsidTr="00657BC0">
            <w:tc>
              <w:tcPr>
                <w:tcW w:w="3399" w:type="dxa"/>
                <w:vAlign w:val="center"/>
              </w:tcPr>
              <w:p w:rsidR="002855FD" w:rsidRPr="007514A1" w:rsidRDefault="002855FD" w:rsidP="007514A1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Additional risk factors (Please specify)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-1233932890"/>
                <w:placeholder>
                  <w:docPart w:val="673DAE29AF994E90812261D71CD3D060"/>
                </w:placeholder>
                <w:showingPlcHdr/>
              </w:sdtPr>
              <w:sdtEndPr/>
              <w:sdtContent>
                <w:tc>
                  <w:tcPr>
                    <w:tcW w:w="5906" w:type="dxa"/>
                    <w:gridSpan w:val="3"/>
                    <w:vAlign w:val="bottom"/>
                  </w:tcPr>
                  <w:p w:rsidR="002855FD" w:rsidRPr="007514A1" w:rsidRDefault="002855FD" w:rsidP="0038021C">
                    <w:pPr>
                      <w:spacing w:before="24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</w:tbl>
        <w:p w:rsidR="00572EC8" w:rsidRDefault="00572EC8">
          <w:r>
            <w:br w:type="page"/>
          </w:r>
        </w:p>
        <w:tbl>
          <w:tblPr>
            <w:tblStyle w:val="TableGrid"/>
            <w:tblpPr w:leftFromText="180" w:rightFromText="180" w:vertAnchor="page" w:horzAnchor="margin" w:tblpY="4701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3399"/>
            <w:gridCol w:w="1275"/>
            <w:gridCol w:w="4631"/>
          </w:tblGrid>
          <w:tr w:rsidR="00C9238F" w:rsidRPr="007514A1" w:rsidTr="00657BC0">
            <w:trPr>
              <w:trHeight w:val="540"/>
            </w:trPr>
            <w:tc>
              <w:tcPr>
                <w:tcW w:w="9305" w:type="dxa"/>
                <w:gridSpan w:val="3"/>
                <w:shd w:val="clear" w:color="auto" w:fill="auto"/>
                <w:vAlign w:val="center"/>
              </w:tcPr>
              <w:p w:rsidR="00C9238F" w:rsidRPr="007514A1" w:rsidRDefault="002855FD" w:rsidP="007514A1">
                <w:pPr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b/>
                    <w:sz w:val="24"/>
                    <w:szCs w:val="24"/>
                  </w:rPr>
                  <w:lastRenderedPageBreak/>
                  <w:t xml:space="preserve">Details of </w:t>
                </w:r>
                <w:r w:rsidR="00CF5DEC">
                  <w:rPr>
                    <w:rFonts w:ascii="Arial" w:hAnsi="Arial" w:cs="Arial"/>
                    <w:b/>
                    <w:sz w:val="24"/>
                    <w:szCs w:val="24"/>
                  </w:rPr>
                  <w:t>A</w:t>
                </w:r>
                <w:r w:rsidRPr="007514A1">
                  <w:rPr>
                    <w:rFonts w:ascii="Arial" w:hAnsi="Arial" w:cs="Arial"/>
                    <w:b/>
                    <w:sz w:val="24"/>
                    <w:szCs w:val="24"/>
                  </w:rPr>
                  <w:t>buse</w:t>
                </w:r>
              </w:p>
            </w:tc>
          </w:tr>
          <w:tr w:rsidR="005F740C" w:rsidRPr="007514A1" w:rsidTr="00657BC0">
            <w:trPr>
              <w:trHeight w:val="281"/>
            </w:trPr>
            <w:tc>
              <w:tcPr>
                <w:tcW w:w="3399" w:type="dxa"/>
                <w:vMerge w:val="restart"/>
                <w:vAlign w:val="center"/>
              </w:tcPr>
              <w:p w:rsidR="002855FD" w:rsidRPr="007514A1" w:rsidRDefault="002855FD" w:rsidP="007514A1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Type of abuse</w:t>
                </w:r>
              </w:p>
              <w:p w:rsidR="002855FD" w:rsidRPr="007514A1" w:rsidRDefault="002855FD" w:rsidP="007514A1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(Please tick all that apply)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-1810859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275" w:type="dxa"/>
                    <w:vAlign w:val="bottom"/>
                  </w:tcPr>
                  <w:p w:rsidR="002855FD" w:rsidRPr="007514A1" w:rsidRDefault="002855FD" w:rsidP="0038021C">
                    <w:pPr>
                      <w:spacing w:before="24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Fonts w:ascii="Segoe UI Symbol" w:eastAsia="MS Gothic" w:hAnsi="Segoe UI Symbol" w:cs="Segoe UI Symbol"/>
                        <w:sz w:val="24"/>
                        <w:szCs w:val="24"/>
                      </w:rPr>
                      <w:t>☐</w:t>
                    </w:r>
                  </w:p>
                </w:tc>
              </w:sdtContent>
            </w:sdt>
            <w:tc>
              <w:tcPr>
                <w:tcW w:w="4631" w:type="dxa"/>
                <w:vAlign w:val="bottom"/>
              </w:tcPr>
              <w:p w:rsidR="002855FD" w:rsidRPr="007514A1" w:rsidRDefault="002855FD" w:rsidP="0038021C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Physical</w:t>
                </w:r>
              </w:p>
            </w:tc>
          </w:tr>
          <w:tr w:rsidR="005F740C" w:rsidRPr="007514A1" w:rsidTr="00657BC0">
            <w:trPr>
              <w:trHeight w:val="277"/>
            </w:trPr>
            <w:tc>
              <w:tcPr>
                <w:tcW w:w="3399" w:type="dxa"/>
                <w:vMerge/>
                <w:vAlign w:val="center"/>
              </w:tcPr>
              <w:p w:rsidR="002855FD" w:rsidRPr="007514A1" w:rsidRDefault="002855FD" w:rsidP="007514A1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-1116056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275" w:type="dxa"/>
                    <w:vAlign w:val="bottom"/>
                  </w:tcPr>
                  <w:p w:rsidR="002855FD" w:rsidRPr="007514A1" w:rsidRDefault="002855FD" w:rsidP="0038021C">
                    <w:pPr>
                      <w:spacing w:before="24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Fonts w:ascii="Segoe UI Symbol" w:eastAsia="MS Gothic" w:hAnsi="Segoe UI Symbol" w:cs="Segoe UI Symbol"/>
                        <w:sz w:val="24"/>
                        <w:szCs w:val="24"/>
                      </w:rPr>
                      <w:t>☐</w:t>
                    </w:r>
                  </w:p>
                </w:tc>
              </w:sdtContent>
            </w:sdt>
            <w:tc>
              <w:tcPr>
                <w:tcW w:w="4631" w:type="dxa"/>
                <w:vAlign w:val="bottom"/>
              </w:tcPr>
              <w:p w:rsidR="002855FD" w:rsidRPr="007514A1" w:rsidRDefault="002855FD" w:rsidP="0038021C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Sexual</w:t>
                </w:r>
              </w:p>
            </w:tc>
          </w:tr>
          <w:tr w:rsidR="005F740C" w:rsidRPr="007514A1" w:rsidTr="00657BC0">
            <w:trPr>
              <w:trHeight w:val="277"/>
            </w:trPr>
            <w:tc>
              <w:tcPr>
                <w:tcW w:w="3399" w:type="dxa"/>
                <w:vMerge/>
                <w:vAlign w:val="center"/>
              </w:tcPr>
              <w:p w:rsidR="002855FD" w:rsidRPr="007514A1" w:rsidRDefault="002855FD" w:rsidP="007514A1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898864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275" w:type="dxa"/>
                    <w:vAlign w:val="bottom"/>
                  </w:tcPr>
                  <w:p w:rsidR="002855FD" w:rsidRPr="007514A1" w:rsidRDefault="002855FD" w:rsidP="0038021C">
                    <w:pPr>
                      <w:spacing w:before="24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Fonts w:ascii="Segoe UI Symbol" w:eastAsia="MS Gothic" w:hAnsi="Segoe UI Symbol" w:cs="Segoe UI Symbol"/>
                        <w:sz w:val="24"/>
                        <w:szCs w:val="24"/>
                      </w:rPr>
                      <w:t>☐</w:t>
                    </w:r>
                  </w:p>
                </w:tc>
              </w:sdtContent>
            </w:sdt>
            <w:tc>
              <w:tcPr>
                <w:tcW w:w="4631" w:type="dxa"/>
                <w:vAlign w:val="bottom"/>
              </w:tcPr>
              <w:p w:rsidR="002855FD" w:rsidRPr="007514A1" w:rsidRDefault="002855FD" w:rsidP="0038021C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Psychological / Emotional</w:t>
                </w:r>
              </w:p>
            </w:tc>
          </w:tr>
          <w:tr w:rsidR="005F740C" w:rsidRPr="007514A1" w:rsidTr="00657BC0">
            <w:trPr>
              <w:trHeight w:val="277"/>
            </w:trPr>
            <w:tc>
              <w:tcPr>
                <w:tcW w:w="3399" w:type="dxa"/>
                <w:vMerge/>
                <w:vAlign w:val="center"/>
              </w:tcPr>
              <w:p w:rsidR="002855FD" w:rsidRPr="007514A1" w:rsidRDefault="002855FD" w:rsidP="007514A1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-200022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275" w:type="dxa"/>
                    <w:vAlign w:val="bottom"/>
                  </w:tcPr>
                  <w:p w:rsidR="002855FD" w:rsidRPr="007514A1" w:rsidRDefault="002855FD" w:rsidP="0038021C">
                    <w:pPr>
                      <w:spacing w:before="24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Fonts w:ascii="Segoe UI Symbol" w:eastAsia="MS Gothic" w:hAnsi="Segoe UI Symbol" w:cs="Segoe UI Symbol"/>
                        <w:sz w:val="24"/>
                        <w:szCs w:val="24"/>
                      </w:rPr>
                      <w:t>☐</w:t>
                    </w:r>
                  </w:p>
                </w:tc>
              </w:sdtContent>
            </w:sdt>
            <w:tc>
              <w:tcPr>
                <w:tcW w:w="4631" w:type="dxa"/>
                <w:vAlign w:val="bottom"/>
              </w:tcPr>
              <w:p w:rsidR="002855FD" w:rsidRPr="007514A1" w:rsidRDefault="002855FD" w:rsidP="007514A1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Coercive Control</w:t>
                </w:r>
              </w:p>
            </w:tc>
          </w:tr>
          <w:tr w:rsidR="005F740C" w:rsidRPr="007514A1" w:rsidTr="00657BC0">
            <w:trPr>
              <w:trHeight w:val="277"/>
            </w:trPr>
            <w:tc>
              <w:tcPr>
                <w:tcW w:w="3399" w:type="dxa"/>
                <w:vMerge/>
                <w:vAlign w:val="center"/>
              </w:tcPr>
              <w:p w:rsidR="002855FD" w:rsidRPr="007514A1" w:rsidRDefault="002855FD" w:rsidP="007514A1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356702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275" w:type="dxa"/>
                    <w:vAlign w:val="bottom"/>
                  </w:tcPr>
                  <w:p w:rsidR="002855FD" w:rsidRPr="007514A1" w:rsidRDefault="002855FD" w:rsidP="0038021C">
                    <w:pPr>
                      <w:spacing w:before="24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Fonts w:ascii="Segoe UI Symbol" w:eastAsia="MS Gothic" w:hAnsi="Segoe UI Symbol" w:cs="Segoe UI Symbol"/>
                        <w:sz w:val="24"/>
                        <w:szCs w:val="24"/>
                      </w:rPr>
                      <w:t>☐</w:t>
                    </w:r>
                  </w:p>
                </w:tc>
              </w:sdtContent>
            </w:sdt>
            <w:tc>
              <w:tcPr>
                <w:tcW w:w="4631" w:type="dxa"/>
                <w:vAlign w:val="bottom"/>
              </w:tcPr>
              <w:p w:rsidR="002855FD" w:rsidRPr="007514A1" w:rsidRDefault="002855FD" w:rsidP="0038021C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Financial / Economic</w:t>
                </w:r>
              </w:p>
            </w:tc>
          </w:tr>
          <w:tr w:rsidR="005F740C" w:rsidRPr="007514A1" w:rsidTr="00657BC0">
            <w:trPr>
              <w:trHeight w:val="277"/>
            </w:trPr>
            <w:tc>
              <w:tcPr>
                <w:tcW w:w="3399" w:type="dxa"/>
                <w:vMerge/>
                <w:vAlign w:val="center"/>
              </w:tcPr>
              <w:p w:rsidR="002855FD" w:rsidRPr="007514A1" w:rsidRDefault="002855FD" w:rsidP="007514A1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-2057685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275" w:type="dxa"/>
                    <w:vAlign w:val="bottom"/>
                  </w:tcPr>
                  <w:p w:rsidR="002855FD" w:rsidRPr="007514A1" w:rsidRDefault="002855FD" w:rsidP="0038021C">
                    <w:pPr>
                      <w:spacing w:before="24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Fonts w:ascii="Segoe UI Symbol" w:eastAsia="MS Gothic" w:hAnsi="Segoe UI Symbol" w:cs="Segoe UI Symbol"/>
                        <w:sz w:val="24"/>
                        <w:szCs w:val="24"/>
                      </w:rPr>
                      <w:t>☐</w:t>
                    </w:r>
                  </w:p>
                </w:tc>
              </w:sdtContent>
            </w:sdt>
            <w:tc>
              <w:tcPr>
                <w:tcW w:w="4631" w:type="dxa"/>
                <w:vAlign w:val="bottom"/>
              </w:tcPr>
              <w:p w:rsidR="002855FD" w:rsidRPr="007514A1" w:rsidRDefault="002855FD" w:rsidP="0038021C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Harassment / Stalking</w:t>
                </w:r>
              </w:p>
            </w:tc>
          </w:tr>
          <w:tr w:rsidR="005F740C" w:rsidRPr="007514A1" w:rsidTr="00657BC0">
            <w:tc>
              <w:tcPr>
                <w:tcW w:w="3399" w:type="dxa"/>
                <w:vAlign w:val="center"/>
              </w:tcPr>
              <w:p w:rsidR="00C9238F" w:rsidRPr="007514A1" w:rsidRDefault="005F740C" w:rsidP="007514A1">
                <w:pPr>
                  <w:spacing w:before="12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Dates of abuse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1499230043"/>
                <w:placeholder>
                  <w:docPart w:val="A5D3813E8C584681A7343C0FA57821B7"/>
                </w:placeholder>
                <w:showingPlcHdr/>
                <w:date>
                  <w:dateFormat w:val="dd/MM/yyyy"/>
                  <w:lid w:val="en-DE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906" w:type="dxa"/>
                    <w:gridSpan w:val="2"/>
                    <w:vAlign w:val="bottom"/>
                  </w:tcPr>
                  <w:p w:rsidR="00C9238F" w:rsidRPr="007514A1" w:rsidRDefault="005F740C" w:rsidP="0038021C">
                    <w:pPr>
                      <w:spacing w:before="12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to enter a date.</w:t>
                    </w:r>
                  </w:p>
                </w:tc>
              </w:sdtContent>
            </w:sdt>
          </w:tr>
          <w:tr w:rsidR="005F740C" w:rsidRPr="007514A1" w:rsidTr="00657BC0">
            <w:trPr>
              <w:trHeight w:val="304"/>
            </w:trPr>
            <w:tc>
              <w:tcPr>
                <w:tcW w:w="3399" w:type="dxa"/>
                <w:vMerge w:val="restart"/>
                <w:vAlign w:val="center"/>
              </w:tcPr>
              <w:p w:rsidR="005F740C" w:rsidRPr="007514A1" w:rsidRDefault="005F740C" w:rsidP="007514A1">
                <w:pPr>
                  <w:spacing w:before="12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Does client still live with the perpetrator / victim?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1448198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275" w:type="dxa"/>
                    <w:vAlign w:val="bottom"/>
                  </w:tcPr>
                  <w:p w:rsidR="005F740C" w:rsidRPr="007514A1" w:rsidRDefault="005F740C" w:rsidP="0038021C">
                    <w:pPr>
                      <w:spacing w:before="12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Fonts w:ascii="Segoe UI Symbol" w:eastAsia="MS Gothic" w:hAnsi="Segoe UI Symbol" w:cs="Segoe UI Symbol"/>
                        <w:sz w:val="24"/>
                        <w:szCs w:val="24"/>
                      </w:rPr>
                      <w:t>☐</w:t>
                    </w:r>
                  </w:p>
                </w:tc>
              </w:sdtContent>
            </w:sdt>
            <w:tc>
              <w:tcPr>
                <w:tcW w:w="4631" w:type="dxa"/>
                <w:vAlign w:val="bottom"/>
              </w:tcPr>
              <w:p w:rsidR="005F740C" w:rsidRPr="007514A1" w:rsidRDefault="005F740C" w:rsidP="0038021C">
                <w:pPr>
                  <w:spacing w:before="12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Yes</w:t>
                </w:r>
              </w:p>
            </w:tc>
          </w:tr>
          <w:tr w:rsidR="005F740C" w:rsidRPr="007514A1" w:rsidTr="00657BC0">
            <w:trPr>
              <w:trHeight w:val="303"/>
            </w:trPr>
            <w:tc>
              <w:tcPr>
                <w:tcW w:w="3399" w:type="dxa"/>
                <w:vMerge/>
                <w:vAlign w:val="center"/>
              </w:tcPr>
              <w:p w:rsidR="005F740C" w:rsidRPr="007514A1" w:rsidRDefault="005F740C" w:rsidP="007514A1">
                <w:pPr>
                  <w:spacing w:before="120"/>
                  <w:rPr>
                    <w:rFonts w:ascii="Arial" w:hAnsi="Arial" w:cs="Arial"/>
                    <w:sz w:val="24"/>
                    <w:szCs w:val="24"/>
                  </w:rPr>
                </w:pP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1981725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275" w:type="dxa"/>
                    <w:vAlign w:val="bottom"/>
                  </w:tcPr>
                  <w:p w:rsidR="005F740C" w:rsidRPr="007514A1" w:rsidRDefault="005F740C" w:rsidP="0038021C">
                    <w:pPr>
                      <w:spacing w:before="12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Fonts w:ascii="Segoe UI Symbol" w:eastAsia="MS Gothic" w:hAnsi="Segoe UI Symbol" w:cs="Segoe UI Symbol"/>
                        <w:sz w:val="24"/>
                        <w:szCs w:val="24"/>
                      </w:rPr>
                      <w:t>☐</w:t>
                    </w:r>
                  </w:p>
                </w:tc>
              </w:sdtContent>
            </w:sdt>
            <w:tc>
              <w:tcPr>
                <w:tcW w:w="4631" w:type="dxa"/>
                <w:vAlign w:val="bottom"/>
              </w:tcPr>
              <w:p w:rsidR="005F740C" w:rsidRPr="007514A1" w:rsidRDefault="005F740C" w:rsidP="0038021C">
                <w:pPr>
                  <w:spacing w:before="12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No</w:t>
                </w:r>
              </w:p>
            </w:tc>
          </w:tr>
          <w:tr w:rsidR="005F740C" w:rsidRPr="007514A1" w:rsidTr="00657BC0">
            <w:tc>
              <w:tcPr>
                <w:tcW w:w="3399" w:type="dxa"/>
                <w:vAlign w:val="center"/>
              </w:tcPr>
              <w:p w:rsidR="00C9238F" w:rsidRPr="007514A1" w:rsidRDefault="005F740C" w:rsidP="007514A1">
                <w:pPr>
                  <w:spacing w:before="12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Date of separation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-1861894412"/>
                <w:placeholder>
                  <w:docPart w:val="C7974C9727AF4A219304D84365D2E036"/>
                </w:placeholder>
                <w:showingPlcHdr/>
                <w:date>
                  <w:dateFormat w:val="dd/MM/yyyy"/>
                  <w:lid w:val="en-DE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906" w:type="dxa"/>
                    <w:gridSpan w:val="2"/>
                    <w:vAlign w:val="bottom"/>
                  </w:tcPr>
                  <w:p w:rsidR="00C9238F" w:rsidRPr="007514A1" w:rsidRDefault="005F740C" w:rsidP="0038021C">
                    <w:pPr>
                      <w:spacing w:before="12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to enter a date.</w:t>
                    </w:r>
                  </w:p>
                </w:tc>
              </w:sdtContent>
            </w:sdt>
          </w:tr>
          <w:tr w:rsidR="005F740C" w:rsidRPr="007514A1" w:rsidTr="00657BC0">
            <w:tc>
              <w:tcPr>
                <w:tcW w:w="3399" w:type="dxa"/>
                <w:vAlign w:val="center"/>
              </w:tcPr>
              <w:p w:rsidR="00C9238F" w:rsidRPr="007514A1" w:rsidRDefault="005F740C" w:rsidP="007514A1">
                <w:pPr>
                  <w:spacing w:before="12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Does client still have contact with the perpetrator / victim?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302280504"/>
                <w:placeholder>
                  <w:docPart w:val="B3DFC17F34F74BAD8D1E6085F276DD97"/>
                </w:placeholder>
                <w:showingPlcHdr/>
              </w:sdtPr>
              <w:sdtEndPr/>
              <w:sdtContent>
                <w:tc>
                  <w:tcPr>
                    <w:tcW w:w="5906" w:type="dxa"/>
                    <w:gridSpan w:val="2"/>
                    <w:vAlign w:val="bottom"/>
                  </w:tcPr>
                  <w:p w:rsidR="00C9238F" w:rsidRPr="007514A1" w:rsidRDefault="005F740C" w:rsidP="0038021C">
                    <w:pPr>
                      <w:spacing w:before="12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  <w:tr w:rsidR="005F740C" w:rsidRPr="007514A1" w:rsidTr="00657BC0">
            <w:tc>
              <w:tcPr>
                <w:tcW w:w="3399" w:type="dxa"/>
                <w:vAlign w:val="center"/>
              </w:tcPr>
              <w:p w:rsidR="00C9238F" w:rsidRPr="007514A1" w:rsidRDefault="005F740C" w:rsidP="007514A1">
                <w:pPr>
                  <w:spacing w:before="12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Please provide details of any court orders relating to the client.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-1851241654"/>
                <w:placeholder>
                  <w:docPart w:val="18C361595C904E9B95AC427F8FBA55F7"/>
                </w:placeholder>
                <w:showingPlcHdr/>
              </w:sdtPr>
              <w:sdtEndPr/>
              <w:sdtContent>
                <w:tc>
                  <w:tcPr>
                    <w:tcW w:w="5906" w:type="dxa"/>
                    <w:gridSpan w:val="2"/>
                    <w:vAlign w:val="bottom"/>
                  </w:tcPr>
                  <w:p w:rsidR="00C9238F" w:rsidRPr="007514A1" w:rsidRDefault="005F740C" w:rsidP="0038021C">
                    <w:pPr>
                      <w:spacing w:before="12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  <w:tr w:rsidR="005F740C" w:rsidRPr="007514A1" w:rsidTr="00657BC0">
            <w:tc>
              <w:tcPr>
                <w:tcW w:w="3399" w:type="dxa"/>
                <w:vAlign w:val="center"/>
              </w:tcPr>
              <w:p w:rsidR="005F740C" w:rsidRPr="007514A1" w:rsidRDefault="005F740C" w:rsidP="007514A1">
                <w:pPr>
                  <w:spacing w:before="12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 xml:space="preserve">Please list locations / areas that would NOT be safe for </w:t>
                </w:r>
                <w:r w:rsidRPr="007514A1">
                  <w:rPr>
                    <w:rFonts w:ascii="Arial" w:hAnsi="Arial" w:cs="Arial"/>
                    <w:sz w:val="24"/>
                    <w:szCs w:val="24"/>
                  </w:rPr>
                  <w:lastRenderedPageBreak/>
                  <w:t>the client to attend the group sessions.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1406179660"/>
                <w:placeholder>
                  <w:docPart w:val="45C66D0167BC466CA5AB899E99891B8B"/>
                </w:placeholder>
                <w:showingPlcHdr/>
              </w:sdtPr>
              <w:sdtEndPr/>
              <w:sdtContent>
                <w:tc>
                  <w:tcPr>
                    <w:tcW w:w="5906" w:type="dxa"/>
                    <w:gridSpan w:val="2"/>
                    <w:vAlign w:val="bottom"/>
                  </w:tcPr>
                  <w:p w:rsidR="005F740C" w:rsidRPr="007514A1" w:rsidRDefault="005F740C" w:rsidP="0038021C">
                    <w:pPr>
                      <w:spacing w:before="12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  <w:tr w:rsidR="005F740C" w:rsidRPr="007514A1" w:rsidTr="00657BC0">
            <w:tc>
              <w:tcPr>
                <w:tcW w:w="3399" w:type="dxa"/>
                <w:vAlign w:val="center"/>
              </w:tcPr>
              <w:p w:rsidR="005F740C" w:rsidRPr="007514A1" w:rsidRDefault="005F740C" w:rsidP="007514A1">
                <w:pPr>
                  <w:spacing w:before="12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Reason for referral (Referrers perspective)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-836313619"/>
                <w:placeholder>
                  <w:docPart w:val="A734AE3E9E7144EE819C28769716F0E7"/>
                </w:placeholder>
                <w:showingPlcHdr/>
              </w:sdtPr>
              <w:sdtEndPr/>
              <w:sdtContent>
                <w:tc>
                  <w:tcPr>
                    <w:tcW w:w="5906" w:type="dxa"/>
                    <w:gridSpan w:val="2"/>
                    <w:vAlign w:val="bottom"/>
                  </w:tcPr>
                  <w:p w:rsidR="005F740C" w:rsidRPr="007514A1" w:rsidRDefault="005F740C" w:rsidP="0038021C">
                    <w:pPr>
                      <w:spacing w:before="12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  <w:tr w:rsidR="005F740C" w:rsidRPr="007514A1" w:rsidTr="00657BC0">
            <w:tc>
              <w:tcPr>
                <w:tcW w:w="3399" w:type="dxa"/>
                <w:vAlign w:val="center"/>
              </w:tcPr>
              <w:p w:rsidR="005F740C" w:rsidRPr="007514A1" w:rsidRDefault="005F740C" w:rsidP="007514A1">
                <w:pPr>
                  <w:spacing w:before="12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Reason for referral (Clients perspective)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-771928990"/>
                <w:placeholder>
                  <w:docPart w:val="79296DAD2B7849D1A7262FE30FD5A021"/>
                </w:placeholder>
                <w:showingPlcHdr/>
              </w:sdtPr>
              <w:sdtEndPr/>
              <w:sdtContent>
                <w:tc>
                  <w:tcPr>
                    <w:tcW w:w="5906" w:type="dxa"/>
                    <w:gridSpan w:val="2"/>
                    <w:vAlign w:val="bottom"/>
                  </w:tcPr>
                  <w:p w:rsidR="005F740C" w:rsidRPr="007514A1" w:rsidRDefault="005F740C" w:rsidP="0038021C">
                    <w:pPr>
                      <w:spacing w:before="12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</w:tbl>
        <w:p w:rsidR="00572EC8" w:rsidRDefault="00572EC8">
          <w:r>
            <w:br w:type="page"/>
          </w:r>
        </w:p>
        <w:tbl>
          <w:tblPr>
            <w:tblStyle w:val="TableGrid"/>
            <w:tblpPr w:leftFromText="180" w:rightFromText="180" w:vertAnchor="page" w:horzAnchor="margin" w:tblpY="4701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3399"/>
            <w:gridCol w:w="5906"/>
          </w:tblGrid>
          <w:tr w:rsidR="00C9238F" w:rsidRPr="007514A1" w:rsidTr="00657BC0">
            <w:tc>
              <w:tcPr>
                <w:tcW w:w="9305" w:type="dxa"/>
                <w:gridSpan w:val="2"/>
                <w:vAlign w:val="center"/>
              </w:tcPr>
              <w:p w:rsidR="00C9238F" w:rsidRPr="007514A1" w:rsidRDefault="00982BBC" w:rsidP="007514A1">
                <w:pPr>
                  <w:spacing w:before="240"/>
                  <w:rPr>
                    <w:rFonts w:ascii="Arial" w:hAnsi="Arial" w:cs="Arial"/>
                    <w:b/>
                    <w:bCs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b/>
                    <w:bCs/>
                    <w:sz w:val="24"/>
                    <w:szCs w:val="24"/>
                  </w:rPr>
                  <w:lastRenderedPageBreak/>
                  <w:t>Perpetrator</w:t>
                </w:r>
                <w:r w:rsidR="005F740C" w:rsidRPr="007514A1">
                  <w:rPr>
                    <w:rFonts w:ascii="Arial" w:hAnsi="Arial" w:cs="Arial"/>
                    <w:b/>
                    <w:bCs/>
                    <w:sz w:val="24"/>
                    <w:szCs w:val="24"/>
                  </w:rPr>
                  <w:t xml:space="preserve"> Details</w:t>
                </w:r>
                <w:r w:rsidR="007F4463">
                  <w:rPr>
                    <w:rFonts w:ascii="Arial" w:hAnsi="Arial" w:cs="Arial"/>
                    <w:b/>
                    <w:bCs/>
                    <w:sz w:val="24"/>
                    <w:szCs w:val="24"/>
                  </w:rPr>
                  <w:t xml:space="preserve"> </w:t>
                </w:r>
                <w:r w:rsidR="007F4463">
                  <w:t>(Or the victims details if the referred client is the perpetrator)</w:t>
                </w:r>
              </w:p>
            </w:tc>
          </w:tr>
          <w:tr w:rsidR="005F740C" w:rsidRPr="007514A1" w:rsidTr="00657BC0">
            <w:tc>
              <w:tcPr>
                <w:tcW w:w="3399" w:type="dxa"/>
                <w:vAlign w:val="center"/>
              </w:tcPr>
              <w:p w:rsidR="00C9238F" w:rsidRPr="007514A1" w:rsidRDefault="00982BBC" w:rsidP="007514A1">
                <w:pPr>
                  <w:spacing w:before="12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Name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1317914330"/>
                <w:placeholder>
                  <w:docPart w:val="2DBE1066200C42F1A1486E4E1C00FCF8"/>
                </w:placeholder>
                <w:showingPlcHdr/>
              </w:sdtPr>
              <w:sdtEndPr/>
              <w:sdtContent>
                <w:tc>
                  <w:tcPr>
                    <w:tcW w:w="5906" w:type="dxa"/>
                    <w:vAlign w:val="bottom"/>
                  </w:tcPr>
                  <w:p w:rsidR="00C9238F" w:rsidRPr="007514A1" w:rsidRDefault="00982BBC" w:rsidP="0038021C">
                    <w:pPr>
                      <w:spacing w:before="12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  <w:tr w:rsidR="005F740C" w:rsidRPr="007514A1" w:rsidTr="00657BC0">
            <w:tc>
              <w:tcPr>
                <w:tcW w:w="3399" w:type="dxa"/>
                <w:vAlign w:val="center"/>
              </w:tcPr>
              <w:p w:rsidR="00C9238F" w:rsidRPr="007514A1" w:rsidRDefault="00982BBC" w:rsidP="007514A1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Address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810213105"/>
                <w:placeholder>
                  <w:docPart w:val="2A03D88547A046A29FF47B5A973EFC79"/>
                </w:placeholder>
                <w:showingPlcHdr/>
              </w:sdtPr>
              <w:sdtEndPr/>
              <w:sdtContent>
                <w:tc>
                  <w:tcPr>
                    <w:tcW w:w="5906" w:type="dxa"/>
                    <w:vAlign w:val="bottom"/>
                  </w:tcPr>
                  <w:p w:rsidR="00C9238F" w:rsidRPr="007514A1" w:rsidRDefault="00982BBC" w:rsidP="0038021C">
                    <w:pPr>
                      <w:spacing w:before="24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  <w:tr w:rsidR="005F740C" w:rsidRPr="007514A1" w:rsidTr="00657BC0">
            <w:tc>
              <w:tcPr>
                <w:tcW w:w="3399" w:type="dxa"/>
                <w:vAlign w:val="center"/>
              </w:tcPr>
              <w:p w:rsidR="00C9238F" w:rsidRPr="007514A1" w:rsidRDefault="00982BBC" w:rsidP="007514A1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DOB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1298791581"/>
                <w:placeholder>
                  <w:docPart w:val="3517E3C421F2458A8D436F20005D5905"/>
                </w:placeholder>
                <w:showingPlcHdr/>
              </w:sdtPr>
              <w:sdtEndPr/>
              <w:sdtContent>
                <w:tc>
                  <w:tcPr>
                    <w:tcW w:w="5906" w:type="dxa"/>
                    <w:vAlign w:val="bottom"/>
                  </w:tcPr>
                  <w:p w:rsidR="00C9238F" w:rsidRPr="007514A1" w:rsidRDefault="00982BBC" w:rsidP="0038021C">
                    <w:pPr>
                      <w:spacing w:before="24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  <w:tr w:rsidR="00982BBC" w:rsidRPr="007514A1" w:rsidTr="00657BC0">
            <w:tc>
              <w:tcPr>
                <w:tcW w:w="3399" w:type="dxa"/>
                <w:vAlign w:val="center"/>
              </w:tcPr>
              <w:p w:rsidR="00982BBC" w:rsidRPr="007514A1" w:rsidRDefault="00982BBC" w:rsidP="007514A1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Relationship to client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981813579"/>
                <w:placeholder>
                  <w:docPart w:val="A871742323CE463FACD06930B4B89894"/>
                </w:placeholder>
                <w:showingPlcHdr/>
              </w:sdtPr>
              <w:sdtEndPr/>
              <w:sdtContent>
                <w:tc>
                  <w:tcPr>
                    <w:tcW w:w="5906" w:type="dxa"/>
                    <w:vAlign w:val="bottom"/>
                  </w:tcPr>
                  <w:p w:rsidR="00982BBC" w:rsidRPr="007514A1" w:rsidRDefault="00982BBC" w:rsidP="0038021C">
                    <w:pPr>
                      <w:spacing w:before="24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  <w:tr w:rsidR="00982BBC" w:rsidRPr="007514A1" w:rsidTr="00657BC0">
            <w:tc>
              <w:tcPr>
                <w:tcW w:w="3399" w:type="dxa"/>
                <w:vAlign w:val="center"/>
              </w:tcPr>
              <w:p w:rsidR="00982BBC" w:rsidRPr="007514A1" w:rsidRDefault="00982BBC" w:rsidP="007514A1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Ethnicity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-1613898959"/>
                <w:placeholder>
                  <w:docPart w:val="BA1E86F7A3D14D2188178B598C2CB9BD"/>
                </w:placeholder>
                <w:showingPlcHdr/>
              </w:sdtPr>
              <w:sdtEndPr/>
              <w:sdtContent>
                <w:tc>
                  <w:tcPr>
                    <w:tcW w:w="5906" w:type="dxa"/>
                    <w:vAlign w:val="bottom"/>
                  </w:tcPr>
                  <w:p w:rsidR="00982BBC" w:rsidRPr="007514A1" w:rsidRDefault="00982BBC" w:rsidP="0038021C">
                    <w:pPr>
                      <w:spacing w:before="24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  <w:tr w:rsidR="00982BBC" w:rsidRPr="007514A1" w:rsidTr="00657BC0">
            <w:tc>
              <w:tcPr>
                <w:tcW w:w="3399" w:type="dxa"/>
                <w:vAlign w:val="center"/>
              </w:tcPr>
              <w:p w:rsidR="00982BBC" w:rsidRPr="007514A1" w:rsidRDefault="00982BBC" w:rsidP="007514A1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Alcohol or drug usage (Please provide details)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785321798"/>
                <w:placeholder>
                  <w:docPart w:val="18C475D893FE40BD9FF26E34D51BDCAE"/>
                </w:placeholder>
                <w:showingPlcHdr/>
              </w:sdtPr>
              <w:sdtEndPr/>
              <w:sdtContent>
                <w:tc>
                  <w:tcPr>
                    <w:tcW w:w="5906" w:type="dxa"/>
                    <w:vAlign w:val="bottom"/>
                  </w:tcPr>
                  <w:p w:rsidR="00982BBC" w:rsidRPr="007514A1" w:rsidRDefault="00982BBC" w:rsidP="0038021C">
                    <w:pPr>
                      <w:spacing w:before="24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  <w:tr w:rsidR="00982BBC" w:rsidRPr="007514A1" w:rsidTr="00657BC0">
            <w:tc>
              <w:tcPr>
                <w:tcW w:w="3399" w:type="dxa"/>
                <w:vAlign w:val="center"/>
              </w:tcPr>
              <w:p w:rsidR="00982BBC" w:rsidRPr="007514A1" w:rsidRDefault="00982BBC" w:rsidP="007514A1">
                <w:pPr>
                  <w:spacing w:before="240"/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Additional risk factors to be made aware of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403263816"/>
                <w:placeholder>
                  <w:docPart w:val="74619509662344A286177BBA7F3C2D26"/>
                </w:placeholder>
                <w:showingPlcHdr/>
              </w:sdtPr>
              <w:sdtEndPr/>
              <w:sdtContent>
                <w:tc>
                  <w:tcPr>
                    <w:tcW w:w="5906" w:type="dxa"/>
                    <w:vAlign w:val="bottom"/>
                  </w:tcPr>
                  <w:p w:rsidR="00982BBC" w:rsidRPr="007514A1" w:rsidRDefault="00982BBC" w:rsidP="0038021C">
                    <w:pPr>
                      <w:spacing w:before="24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</w:tbl>
        <w:p w:rsidR="00572EC8" w:rsidRDefault="00572EC8">
          <w:r>
            <w:br w:type="page"/>
          </w:r>
        </w:p>
        <w:tbl>
          <w:tblPr>
            <w:tblStyle w:val="TableGrid"/>
            <w:tblpPr w:leftFromText="180" w:rightFromText="180" w:vertAnchor="page" w:horzAnchor="margin" w:tblpY="4701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3399"/>
            <w:gridCol w:w="2549"/>
            <w:gridCol w:w="3357"/>
          </w:tblGrid>
          <w:tr w:rsidR="00982BBC" w:rsidRPr="007514A1" w:rsidTr="00572EC8">
            <w:trPr>
              <w:trHeight w:val="559"/>
            </w:trPr>
            <w:tc>
              <w:tcPr>
                <w:tcW w:w="9305" w:type="dxa"/>
                <w:gridSpan w:val="3"/>
                <w:vAlign w:val="center"/>
              </w:tcPr>
              <w:p w:rsidR="00982BBC" w:rsidRPr="00572EC8" w:rsidRDefault="00982BBC" w:rsidP="007514A1">
                <w:pPr>
                  <w:rPr>
                    <w:rFonts w:ascii="Arial" w:hAnsi="Arial" w:cs="Arial"/>
                    <w:b/>
                    <w:bCs/>
                    <w:sz w:val="24"/>
                    <w:szCs w:val="24"/>
                  </w:rPr>
                </w:pPr>
                <w:r w:rsidRPr="00572EC8">
                  <w:rPr>
                    <w:rFonts w:ascii="Arial" w:hAnsi="Arial" w:cs="Arial"/>
                    <w:b/>
                    <w:bCs/>
                    <w:sz w:val="24"/>
                    <w:szCs w:val="24"/>
                  </w:rPr>
                  <w:lastRenderedPageBreak/>
                  <w:t xml:space="preserve">Child </w:t>
                </w:r>
                <w:r w:rsidR="00092D6C">
                  <w:rPr>
                    <w:rFonts w:ascii="Arial" w:hAnsi="Arial" w:cs="Arial"/>
                    <w:b/>
                    <w:bCs/>
                    <w:sz w:val="24"/>
                    <w:szCs w:val="24"/>
                  </w:rPr>
                  <w:t>D</w:t>
                </w:r>
                <w:r w:rsidRPr="00572EC8">
                  <w:rPr>
                    <w:rFonts w:ascii="Arial" w:hAnsi="Arial" w:cs="Arial"/>
                    <w:b/>
                    <w:bCs/>
                    <w:sz w:val="24"/>
                    <w:szCs w:val="24"/>
                  </w:rPr>
                  <w:t>etails</w:t>
                </w:r>
              </w:p>
            </w:tc>
          </w:tr>
          <w:tr w:rsidR="00982BBC" w:rsidRPr="007514A1" w:rsidTr="00572EC8">
            <w:trPr>
              <w:trHeight w:val="1583"/>
            </w:trPr>
            <w:tc>
              <w:tcPr>
                <w:tcW w:w="3399" w:type="dxa"/>
                <w:vAlign w:val="center"/>
              </w:tcPr>
              <w:p w:rsidR="00982BBC" w:rsidRPr="007514A1" w:rsidRDefault="00982BBC" w:rsidP="007514A1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Name</w:t>
                </w:r>
                <w:r w:rsidR="00572EC8">
                  <w:rPr>
                    <w:rFonts w:ascii="Arial" w:hAnsi="Arial" w:cs="Arial"/>
                    <w:sz w:val="24"/>
                    <w:szCs w:val="24"/>
                  </w:rPr>
                  <w:t xml:space="preserve"> and DOB of all children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-48848692"/>
                <w:placeholder>
                  <w:docPart w:val="C540369957AD4C3EA076A02F81E64DB2"/>
                </w:placeholder>
                <w:showingPlcHdr/>
              </w:sdtPr>
              <w:sdtEndPr/>
              <w:sdtContent>
                <w:tc>
                  <w:tcPr>
                    <w:tcW w:w="5906" w:type="dxa"/>
                    <w:gridSpan w:val="2"/>
                    <w:vAlign w:val="bottom"/>
                  </w:tcPr>
                  <w:p w:rsidR="00982BBC" w:rsidRPr="007514A1" w:rsidRDefault="00982BBC" w:rsidP="00982BBC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  <w:tr w:rsidR="00982BBC" w:rsidRPr="007514A1" w:rsidTr="00572EC8">
            <w:trPr>
              <w:trHeight w:val="995"/>
            </w:trPr>
            <w:tc>
              <w:tcPr>
                <w:tcW w:w="3399" w:type="dxa"/>
                <w:vAlign w:val="center"/>
              </w:tcPr>
              <w:p w:rsidR="00982BBC" w:rsidRPr="007514A1" w:rsidRDefault="00982BBC" w:rsidP="007514A1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Address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633146359"/>
                <w:placeholder>
                  <w:docPart w:val="0664F9C1ED8B4EB4A6F07F87C5278D5E"/>
                </w:placeholder>
                <w:showingPlcHdr/>
              </w:sdtPr>
              <w:sdtEndPr/>
              <w:sdtContent>
                <w:tc>
                  <w:tcPr>
                    <w:tcW w:w="5906" w:type="dxa"/>
                    <w:gridSpan w:val="2"/>
                    <w:vAlign w:val="bottom"/>
                  </w:tcPr>
                  <w:p w:rsidR="00982BBC" w:rsidRPr="007514A1" w:rsidRDefault="00982BBC" w:rsidP="00982BBC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  <w:tr w:rsidR="00982BBC" w:rsidRPr="007514A1" w:rsidTr="00572EC8">
            <w:trPr>
              <w:trHeight w:val="901"/>
            </w:trPr>
            <w:tc>
              <w:tcPr>
                <w:tcW w:w="3399" w:type="dxa"/>
                <w:vAlign w:val="center"/>
              </w:tcPr>
              <w:p w:rsidR="00982BBC" w:rsidRPr="007514A1" w:rsidRDefault="00982BBC" w:rsidP="007514A1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Ethnicity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-1753887782"/>
                <w:placeholder>
                  <w:docPart w:val="1DC1A70AD8434DC5ADC7279B22EC7B52"/>
                </w:placeholder>
                <w:showingPlcHdr/>
              </w:sdtPr>
              <w:sdtEndPr/>
              <w:sdtContent>
                <w:tc>
                  <w:tcPr>
                    <w:tcW w:w="5906" w:type="dxa"/>
                    <w:gridSpan w:val="2"/>
                    <w:vAlign w:val="bottom"/>
                  </w:tcPr>
                  <w:p w:rsidR="00982BBC" w:rsidRPr="007514A1" w:rsidRDefault="00982BBC" w:rsidP="00982BBC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  <w:tr w:rsidR="00982BBC" w:rsidRPr="007514A1" w:rsidTr="00572EC8">
            <w:trPr>
              <w:trHeight w:val="781"/>
            </w:trPr>
            <w:tc>
              <w:tcPr>
                <w:tcW w:w="3399" w:type="dxa"/>
                <w:vAlign w:val="center"/>
              </w:tcPr>
              <w:p w:rsidR="00982BBC" w:rsidRPr="007514A1" w:rsidRDefault="00982BBC" w:rsidP="007514A1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Relationship to client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1080865917"/>
                <w:placeholder>
                  <w:docPart w:val="7FF3963FD15A4630A4CF29DA64A05672"/>
                </w:placeholder>
                <w:showingPlcHdr/>
              </w:sdtPr>
              <w:sdtEndPr/>
              <w:sdtContent>
                <w:tc>
                  <w:tcPr>
                    <w:tcW w:w="5906" w:type="dxa"/>
                    <w:gridSpan w:val="2"/>
                    <w:vAlign w:val="bottom"/>
                  </w:tcPr>
                  <w:p w:rsidR="00982BBC" w:rsidRPr="007514A1" w:rsidRDefault="00982BBC" w:rsidP="00982BBC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  <w:tr w:rsidR="00982BBC" w:rsidRPr="007514A1" w:rsidTr="00572EC8">
            <w:trPr>
              <w:trHeight w:val="1119"/>
            </w:trPr>
            <w:tc>
              <w:tcPr>
                <w:tcW w:w="3399" w:type="dxa"/>
                <w:vAlign w:val="center"/>
              </w:tcPr>
              <w:p w:rsidR="00982BBC" w:rsidRPr="007514A1" w:rsidRDefault="00982BBC" w:rsidP="007514A1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Relationship to client’s partner / ex-partner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1298415259"/>
                <w:placeholder>
                  <w:docPart w:val="BA4E6E8352AF4E649E569C1B2C2CB2A1"/>
                </w:placeholder>
                <w:showingPlcHdr/>
              </w:sdtPr>
              <w:sdtEndPr/>
              <w:sdtContent>
                <w:tc>
                  <w:tcPr>
                    <w:tcW w:w="5906" w:type="dxa"/>
                    <w:gridSpan w:val="2"/>
                    <w:vAlign w:val="bottom"/>
                  </w:tcPr>
                  <w:p w:rsidR="00982BBC" w:rsidRPr="007514A1" w:rsidRDefault="00982BBC" w:rsidP="00982BBC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  <w:tr w:rsidR="00982BBC" w:rsidRPr="007514A1" w:rsidTr="00572EC8">
            <w:trPr>
              <w:trHeight w:val="993"/>
            </w:trPr>
            <w:tc>
              <w:tcPr>
                <w:tcW w:w="3399" w:type="dxa"/>
                <w:vAlign w:val="center"/>
              </w:tcPr>
              <w:p w:rsidR="00982BBC" w:rsidRPr="007514A1" w:rsidRDefault="00982BBC" w:rsidP="007514A1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School attended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439108633"/>
                <w:placeholder>
                  <w:docPart w:val="D8D06F53B7004742B7A19BAB0EC188A4"/>
                </w:placeholder>
                <w:showingPlcHdr/>
              </w:sdtPr>
              <w:sdtEndPr/>
              <w:sdtContent>
                <w:tc>
                  <w:tcPr>
                    <w:tcW w:w="5906" w:type="dxa"/>
                    <w:gridSpan w:val="2"/>
                    <w:vAlign w:val="bottom"/>
                  </w:tcPr>
                  <w:p w:rsidR="00982BBC" w:rsidRPr="007514A1" w:rsidRDefault="00982BBC" w:rsidP="00982BBC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  <w:tr w:rsidR="00982BBC" w:rsidRPr="007514A1" w:rsidTr="00657BC0">
            <w:trPr>
              <w:trHeight w:val="256"/>
            </w:trPr>
            <w:tc>
              <w:tcPr>
                <w:tcW w:w="3399" w:type="dxa"/>
                <w:vMerge w:val="restart"/>
                <w:vAlign w:val="center"/>
              </w:tcPr>
              <w:p w:rsidR="00982BBC" w:rsidRPr="007514A1" w:rsidRDefault="00982BBC" w:rsidP="007514A1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 xml:space="preserve">Are children’s services currently working </w:t>
                </w:r>
                <w:r w:rsidR="008E7CFB">
                  <w:rPr>
                    <w:rFonts w:ascii="Arial" w:hAnsi="Arial" w:cs="Arial"/>
                    <w:sz w:val="24"/>
                    <w:szCs w:val="24"/>
                  </w:rPr>
                  <w:t>with</w:t>
                </w:r>
                <w:r w:rsidRPr="007514A1">
                  <w:rPr>
                    <w:rFonts w:ascii="Arial" w:hAnsi="Arial" w:cs="Arial"/>
                    <w:sz w:val="24"/>
                    <w:szCs w:val="24"/>
                  </w:rPr>
                  <w:t xml:space="preserve"> the family?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2068608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2549" w:type="dxa"/>
                    <w:vAlign w:val="bottom"/>
                  </w:tcPr>
                  <w:p w:rsidR="00982BBC" w:rsidRPr="007514A1" w:rsidRDefault="00982BBC" w:rsidP="00982BBC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Fonts w:ascii="Segoe UI Symbol" w:eastAsia="MS Gothic" w:hAnsi="Segoe UI Symbol" w:cs="Segoe UI Symbol"/>
                        <w:sz w:val="24"/>
                        <w:szCs w:val="24"/>
                      </w:rPr>
                      <w:t>☐</w:t>
                    </w:r>
                  </w:p>
                </w:tc>
              </w:sdtContent>
            </w:sdt>
            <w:tc>
              <w:tcPr>
                <w:tcW w:w="3357" w:type="dxa"/>
                <w:vAlign w:val="bottom"/>
              </w:tcPr>
              <w:p w:rsidR="00982BBC" w:rsidRPr="007514A1" w:rsidRDefault="00982BBC" w:rsidP="00982BBC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Yes</w:t>
                </w:r>
              </w:p>
            </w:tc>
          </w:tr>
          <w:tr w:rsidR="00982BBC" w:rsidRPr="007514A1" w:rsidTr="00657BC0">
            <w:trPr>
              <w:trHeight w:val="256"/>
            </w:trPr>
            <w:tc>
              <w:tcPr>
                <w:tcW w:w="3399" w:type="dxa"/>
                <w:vMerge/>
                <w:vAlign w:val="center"/>
              </w:tcPr>
              <w:p w:rsidR="00982BBC" w:rsidRPr="007514A1" w:rsidRDefault="00982BBC" w:rsidP="007514A1">
                <w:pPr>
                  <w:rPr>
                    <w:rFonts w:ascii="Arial" w:hAnsi="Arial" w:cs="Arial"/>
                    <w:sz w:val="24"/>
                    <w:szCs w:val="24"/>
                  </w:rPr>
                </w:pP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1987281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2549" w:type="dxa"/>
                    <w:vAlign w:val="bottom"/>
                  </w:tcPr>
                  <w:p w:rsidR="00982BBC" w:rsidRPr="007514A1" w:rsidRDefault="00982BBC" w:rsidP="00982BBC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Fonts w:ascii="Segoe UI Symbol" w:eastAsia="MS Gothic" w:hAnsi="Segoe UI Symbol" w:cs="Segoe UI Symbol"/>
                        <w:sz w:val="24"/>
                        <w:szCs w:val="24"/>
                      </w:rPr>
                      <w:t>☐</w:t>
                    </w:r>
                  </w:p>
                </w:tc>
              </w:sdtContent>
            </w:sdt>
            <w:tc>
              <w:tcPr>
                <w:tcW w:w="3357" w:type="dxa"/>
                <w:vAlign w:val="bottom"/>
              </w:tcPr>
              <w:p w:rsidR="00982BBC" w:rsidRPr="007514A1" w:rsidRDefault="00982BBC" w:rsidP="00982BBC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No</w:t>
                </w:r>
              </w:p>
            </w:tc>
          </w:tr>
          <w:tr w:rsidR="00982BBC" w:rsidRPr="007514A1" w:rsidTr="00572EC8">
            <w:trPr>
              <w:trHeight w:val="1195"/>
            </w:trPr>
            <w:tc>
              <w:tcPr>
                <w:tcW w:w="3399" w:type="dxa"/>
                <w:vAlign w:val="center"/>
              </w:tcPr>
              <w:p w:rsidR="00982BBC" w:rsidRPr="007514A1" w:rsidRDefault="00982BBC" w:rsidP="007514A1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Fonts w:ascii="Arial" w:hAnsi="Arial" w:cs="Arial"/>
                    <w:sz w:val="24"/>
                    <w:szCs w:val="24"/>
                  </w:rPr>
                  <w:t>Additional agencies working with the client</w:t>
                </w:r>
              </w:p>
            </w:tc>
            <w:sdt>
              <w:sdtPr>
                <w:rPr>
                  <w:rFonts w:ascii="Arial" w:hAnsi="Arial" w:cs="Arial"/>
                  <w:sz w:val="24"/>
                  <w:szCs w:val="24"/>
                </w:rPr>
                <w:id w:val="1997684871"/>
                <w:placeholder>
                  <w:docPart w:val="3AF4C60884444103A8F3741AF8336BFA"/>
                </w:placeholder>
                <w:showingPlcHdr/>
              </w:sdtPr>
              <w:sdtEndPr/>
              <w:sdtContent>
                <w:tc>
                  <w:tcPr>
                    <w:tcW w:w="5906" w:type="dxa"/>
                    <w:gridSpan w:val="2"/>
                    <w:vAlign w:val="bottom"/>
                  </w:tcPr>
                  <w:p w:rsidR="00982BBC" w:rsidRPr="007514A1" w:rsidRDefault="00982BBC" w:rsidP="00982BBC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 xml:space="preserve">Click or tap </w:t>
                    </w:r>
                    <w:proofErr w:type="spellStart"/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here</w:t>
                    </w:r>
                    <w:r w:rsidR="000F03D4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>s</w:t>
                    </w:r>
                    <w:proofErr w:type="spellEnd"/>
                    <w:r w:rsidRPr="007514A1"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  <w:t xml:space="preserve"> to enter text.</w:t>
                    </w:r>
                  </w:p>
                </w:tc>
              </w:sdtContent>
            </w:sdt>
          </w:tr>
          <w:tr w:rsidR="00572EC8" w:rsidRPr="007514A1" w:rsidTr="00572EC8">
            <w:trPr>
              <w:trHeight w:val="1195"/>
            </w:trPr>
            <w:tc>
              <w:tcPr>
                <w:tcW w:w="3399" w:type="dxa"/>
                <w:vAlign w:val="center"/>
              </w:tcPr>
              <w:p w:rsidR="00572EC8" w:rsidRPr="007514A1" w:rsidRDefault="00572EC8" w:rsidP="007514A1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Arial" w:hAnsi="Arial" w:cs="Arial"/>
                    <w:sz w:val="24"/>
                    <w:szCs w:val="24"/>
                  </w:rPr>
                  <w:lastRenderedPageBreak/>
                  <w:t>Additional information</w:t>
                </w:r>
              </w:p>
            </w:tc>
            <w:sdt>
              <w:sdtPr>
                <w:rPr>
                  <w:rStyle w:val="PlaceholderText"/>
                  <w:rFonts w:ascii="Arial" w:hAnsi="Arial" w:cs="Arial"/>
                  <w:sz w:val="24"/>
                  <w:szCs w:val="24"/>
                </w:rPr>
                <w:id w:val="-1585830346"/>
                <w:placeholder>
                  <w:docPart w:val="FCA649E31CC14EFBAC0BA970740F83C3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tc>
                  <w:tcPr>
                    <w:tcW w:w="5906" w:type="dxa"/>
                    <w:gridSpan w:val="2"/>
                    <w:vAlign w:val="bottom"/>
                  </w:tcPr>
                  <w:p w:rsidR="00572EC8" w:rsidRPr="007514A1" w:rsidRDefault="00572EC8" w:rsidP="00982BBC">
                    <w:pPr>
                      <w:rPr>
                        <w:rStyle w:val="PlaceholderText"/>
                        <w:rFonts w:ascii="Arial" w:hAnsi="Arial" w:cs="Arial"/>
                        <w:sz w:val="24"/>
                        <w:szCs w:val="24"/>
                      </w:rPr>
                    </w:pPr>
                    <w:r w:rsidRPr="00F719DB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</w:tbl>
        <w:p w:rsidR="00572EC8" w:rsidRDefault="00572EC8">
          <w:r>
            <w:br w:type="page"/>
          </w:r>
        </w:p>
        <w:tbl>
          <w:tblPr>
            <w:tblStyle w:val="TableGrid"/>
            <w:tblpPr w:leftFromText="180" w:rightFromText="180" w:vertAnchor="page" w:horzAnchor="margin" w:tblpY="4701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3399"/>
            <w:gridCol w:w="5906"/>
          </w:tblGrid>
          <w:tr w:rsidR="00572EC8" w:rsidRPr="007514A1" w:rsidTr="00572EC8">
            <w:trPr>
              <w:trHeight w:val="558"/>
            </w:trPr>
            <w:tc>
              <w:tcPr>
                <w:tcW w:w="9305" w:type="dxa"/>
                <w:gridSpan w:val="2"/>
                <w:vAlign w:val="center"/>
              </w:tcPr>
              <w:p w:rsidR="00572EC8" w:rsidRPr="00572EC8" w:rsidRDefault="00572EC8" w:rsidP="007514A1">
                <w:pPr>
                  <w:rPr>
                    <w:rStyle w:val="PlaceholderText"/>
                    <w:rFonts w:ascii="Arial" w:hAnsi="Arial" w:cs="Arial"/>
                    <w:b/>
                    <w:bCs/>
                    <w:color w:val="auto"/>
                    <w:sz w:val="24"/>
                    <w:szCs w:val="24"/>
                  </w:rPr>
                </w:pPr>
                <w:r>
                  <w:rPr>
                    <w:rStyle w:val="PlaceholderText"/>
                    <w:rFonts w:ascii="Arial" w:hAnsi="Arial" w:cs="Arial"/>
                    <w:b/>
                    <w:bCs/>
                    <w:color w:val="auto"/>
                    <w:sz w:val="24"/>
                    <w:szCs w:val="24"/>
                  </w:rPr>
                  <w:lastRenderedPageBreak/>
                  <w:t>Referrer Declaration</w:t>
                </w:r>
              </w:p>
            </w:tc>
          </w:tr>
          <w:tr w:rsidR="00982BBC" w:rsidRPr="007514A1" w:rsidTr="00572EC8">
            <w:trPr>
              <w:trHeight w:val="1399"/>
            </w:trPr>
            <w:tc>
              <w:tcPr>
                <w:tcW w:w="9305" w:type="dxa"/>
                <w:gridSpan w:val="2"/>
                <w:vAlign w:val="center"/>
              </w:tcPr>
              <w:p w:rsidR="007514A1" w:rsidRPr="007514A1" w:rsidRDefault="007514A1" w:rsidP="007514A1">
                <w:pPr>
                  <w:rPr>
                    <w:rStyle w:val="PlaceholderText"/>
                    <w:rFonts w:ascii="Arial" w:hAnsi="Arial" w:cs="Arial"/>
                    <w:i/>
                    <w:iCs/>
                    <w:color w:val="auto"/>
                    <w:sz w:val="24"/>
                    <w:szCs w:val="24"/>
                  </w:rPr>
                </w:pPr>
                <w:r w:rsidRPr="007514A1">
                  <w:rPr>
                    <w:rStyle w:val="PlaceholderText"/>
                    <w:rFonts w:ascii="Arial" w:hAnsi="Arial" w:cs="Arial"/>
                    <w:i/>
                    <w:iCs/>
                    <w:color w:val="auto"/>
                    <w:sz w:val="24"/>
                    <w:szCs w:val="24"/>
                  </w:rPr>
                  <w:t>I confirm that the above information is correct to the best of my knowledge and agree to pass on any additional relevant information to Mindfulness Support Service.</w:t>
                </w:r>
              </w:p>
              <w:p w:rsidR="00982BBC" w:rsidRPr="007514A1" w:rsidRDefault="007514A1" w:rsidP="007514A1">
                <w:pPr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</w:pPr>
                <w:r w:rsidRPr="007514A1">
                  <w:rPr>
                    <w:rStyle w:val="PlaceholderText"/>
                    <w:rFonts w:ascii="Arial" w:hAnsi="Arial" w:cs="Arial"/>
                    <w:i/>
                    <w:iCs/>
                    <w:color w:val="auto"/>
                    <w:sz w:val="24"/>
                    <w:szCs w:val="24"/>
                  </w:rPr>
                  <w:t>I agree to Mindfulness Support Service contacting me to gain further information about the client if required.</w:t>
                </w:r>
              </w:p>
            </w:tc>
          </w:tr>
          <w:tr w:rsidR="007514A1" w:rsidRPr="007514A1" w:rsidTr="00572EC8">
            <w:trPr>
              <w:trHeight w:val="720"/>
            </w:trPr>
            <w:tc>
              <w:tcPr>
                <w:tcW w:w="3399" w:type="dxa"/>
                <w:vAlign w:val="center"/>
              </w:tcPr>
              <w:p w:rsidR="007514A1" w:rsidRPr="007514A1" w:rsidRDefault="007514A1" w:rsidP="007514A1">
                <w:pPr>
                  <w:rPr>
                    <w:rStyle w:val="PlaceholderText"/>
                    <w:rFonts w:ascii="Arial" w:hAnsi="Arial" w:cs="Arial"/>
                    <w:color w:val="auto"/>
                    <w:sz w:val="24"/>
                    <w:szCs w:val="24"/>
                  </w:rPr>
                </w:pPr>
                <w:r w:rsidRPr="007514A1">
                  <w:rPr>
                    <w:rStyle w:val="PlaceholderText"/>
                    <w:rFonts w:ascii="Arial" w:hAnsi="Arial" w:cs="Arial"/>
                    <w:color w:val="auto"/>
                    <w:sz w:val="24"/>
                    <w:szCs w:val="24"/>
                  </w:rPr>
                  <w:t>Signed</w:t>
                </w:r>
              </w:p>
            </w:tc>
            <w:sdt>
              <w:sdtPr>
                <w:rPr>
                  <w:rStyle w:val="PlaceholderText"/>
                  <w:rFonts w:ascii="Arial" w:hAnsi="Arial" w:cs="Arial"/>
                  <w:color w:val="auto"/>
                  <w:sz w:val="24"/>
                  <w:szCs w:val="24"/>
                </w:rPr>
                <w:id w:val="-1115292903"/>
                <w:placeholder>
                  <w:docPart w:val="28002DB5DE4F4FBFBDC00997647122AE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tc>
                  <w:tcPr>
                    <w:tcW w:w="5906" w:type="dxa"/>
                    <w:vAlign w:val="bottom"/>
                  </w:tcPr>
                  <w:p w:rsidR="007514A1" w:rsidRPr="007514A1" w:rsidRDefault="007514A1" w:rsidP="007514A1">
                    <w:pPr>
                      <w:rPr>
                        <w:rStyle w:val="PlaceholderText"/>
                        <w:rFonts w:ascii="Arial" w:hAnsi="Arial" w:cs="Arial"/>
                        <w:color w:val="auto"/>
                        <w:sz w:val="24"/>
                        <w:szCs w:val="24"/>
                      </w:rPr>
                    </w:pPr>
                    <w:r w:rsidRPr="00381A0B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7514A1" w:rsidRPr="007514A1" w:rsidTr="00572EC8">
            <w:trPr>
              <w:trHeight w:val="699"/>
            </w:trPr>
            <w:tc>
              <w:tcPr>
                <w:tcW w:w="3399" w:type="dxa"/>
                <w:vAlign w:val="center"/>
              </w:tcPr>
              <w:p w:rsidR="007514A1" w:rsidRPr="007514A1" w:rsidRDefault="007514A1" w:rsidP="007514A1">
                <w:pPr>
                  <w:rPr>
                    <w:rStyle w:val="PlaceholderText"/>
                    <w:rFonts w:ascii="Arial" w:hAnsi="Arial" w:cs="Arial"/>
                    <w:color w:val="auto"/>
                    <w:sz w:val="24"/>
                    <w:szCs w:val="24"/>
                  </w:rPr>
                </w:pPr>
                <w:r>
                  <w:rPr>
                    <w:rStyle w:val="PlaceholderText"/>
                    <w:rFonts w:ascii="Arial" w:hAnsi="Arial" w:cs="Arial"/>
                    <w:color w:val="auto"/>
                    <w:sz w:val="24"/>
                    <w:szCs w:val="24"/>
                  </w:rPr>
                  <w:t>Referrer’s name in block capitals</w:t>
                </w:r>
              </w:p>
            </w:tc>
            <w:sdt>
              <w:sdtPr>
                <w:rPr>
                  <w:rStyle w:val="PlaceholderText"/>
                  <w:rFonts w:ascii="Arial" w:hAnsi="Arial" w:cs="Arial"/>
                  <w:color w:val="auto"/>
                  <w:sz w:val="24"/>
                  <w:szCs w:val="24"/>
                </w:rPr>
                <w:id w:val="-1657987703"/>
                <w:placeholder>
                  <w:docPart w:val="18FBE0B32B004FF2A7DD91D4C2C70044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tc>
                  <w:tcPr>
                    <w:tcW w:w="5906" w:type="dxa"/>
                    <w:vAlign w:val="bottom"/>
                  </w:tcPr>
                  <w:p w:rsidR="007514A1" w:rsidRPr="007514A1" w:rsidRDefault="007514A1" w:rsidP="007514A1">
                    <w:pPr>
                      <w:rPr>
                        <w:rStyle w:val="PlaceholderText"/>
                        <w:rFonts w:ascii="Arial" w:hAnsi="Arial" w:cs="Arial"/>
                        <w:color w:val="auto"/>
                        <w:sz w:val="24"/>
                        <w:szCs w:val="24"/>
                      </w:rPr>
                    </w:pPr>
                    <w:r w:rsidRPr="00381A0B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7514A1" w:rsidRPr="007514A1" w:rsidTr="00572EC8">
            <w:trPr>
              <w:trHeight w:val="705"/>
            </w:trPr>
            <w:tc>
              <w:tcPr>
                <w:tcW w:w="3399" w:type="dxa"/>
                <w:vAlign w:val="bottom"/>
              </w:tcPr>
              <w:p w:rsidR="007514A1" w:rsidRPr="007514A1" w:rsidRDefault="007514A1" w:rsidP="007514A1">
                <w:pPr>
                  <w:rPr>
                    <w:rStyle w:val="PlaceholderText"/>
                    <w:rFonts w:ascii="Arial" w:hAnsi="Arial" w:cs="Arial"/>
                    <w:color w:val="auto"/>
                    <w:sz w:val="24"/>
                    <w:szCs w:val="24"/>
                  </w:rPr>
                </w:pPr>
                <w:r>
                  <w:rPr>
                    <w:rStyle w:val="PlaceholderText"/>
                    <w:rFonts w:ascii="Arial" w:hAnsi="Arial" w:cs="Arial"/>
                    <w:color w:val="auto"/>
                    <w:sz w:val="24"/>
                    <w:szCs w:val="24"/>
                  </w:rPr>
                  <w:t>Date</w:t>
                </w:r>
              </w:p>
            </w:tc>
            <w:sdt>
              <w:sdtPr>
                <w:rPr>
                  <w:rStyle w:val="PlaceholderText"/>
                  <w:rFonts w:ascii="Arial" w:hAnsi="Arial" w:cs="Arial"/>
                  <w:color w:val="auto"/>
                  <w:sz w:val="24"/>
                  <w:szCs w:val="24"/>
                </w:rPr>
                <w:id w:val="-470907648"/>
                <w:placeholder>
                  <w:docPart w:val="E6F3F82E9E704FC1A41A1F65D0F05011"/>
                </w:placeholder>
                <w:showingPlcHdr/>
                <w:date>
                  <w:dateFormat w:val="dd/MM/yyyy"/>
                  <w:lid w:val="en-DE"/>
                  <w:storeMappedDataAs w:val="dateTime"/>
                  <w:calendar w:val="gregorian"/>
                </w:date>
              </w:sdtPr>
              <w:sdtEndPr>
                <w:rPr>
                  <w:rStyle w:val="PlaceholderText"/>
                </w:rPr>
              </w:sdtEndPr>
              <w:sdtContent>
                <w:tc>
                  <w:tcPr>
                    <w:tcW w:w="5906" w:type="dxa"/>
                    <w:vAlign w:val="bottom"/>
                  </w:tcPr>
                  <w:p w:rsidR="007514A1" w:rsidRPr="007514A1" w:rsidRDefault="007514A1" w:rsidP="007514A1">
                    <w:pPr>
                      <w:rPr>
                        <w:rStyle w:val="PlaceholderText"/>
                        <w:rFonts w:ascii="Arial" w:hAnsi="Arial" w:cs="Arial"/>
                        <w:color w:val="auto"/>
                        <w:sz w:val="24"/>
                        <w:szCs w:val="24"/>
                      </w:rPr>
                    </w:pPr>
                    <w:r w:rsidRPr="00381A0B">
                      <w:rPr>
                        <w:rStyle w:val="PlaceholderText"/>
                      </w:rPr>
                      <w:t>Click or tap to enter a date.</w:t>
                    </w:r>
                  </w:p>
                </w:tc>
              </w:sdtContent>
            </w:sdt>
          </w:tr>
        </w:tbl>
        <w:p w:rsidR="007F4463" w:rsidRDefault="007F4463">
          <w:r>
            <w:br w:type="page"/>
          </w:r>
        </w:p>
        <w:tbl>
          <w:tblPr>
            <w:tblStyle w:val="TableGrid"/>
            <w:tblpPr w:leftFromText="180" w:rightFromText="180" w:vertAnchor="page" w:horzAnchor="margin" w:tblpY="4701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3399"/>
            <w:gridCol w:w="5906"/>
          </w:tblGrid>
          <w:tr w:rsidR="007F4463" w:rsidRPr="007514A1" w:rsidTr="007F4463">
            <w:trPr>
              <w:trHeight w:val="699"/>
            </w:trPr>
            <w:tc>
              <w:tcPr>
                <w:tcW w:w="9305" w:type="dxa"/>
                <w:gridSpan w:val="2"/>
                <w:vAlign w:val="bottom"/>
              </w:tcPr>
              <w:p w:rsidR="007F4463" w:rsidRPr="007F4463" w:rsidRDefault="007F4463" w:rsidP="007514A1">
                <w:pPr>
                  <w:rPr>
                    <w:rStyle w:val="PlaceholderText"/>
                    <w:rFonts w:ascii="Arial" w:hAnsi="Arial" w:cs="Arial"/>
                    <w:color w:val="auto"/>
                    <w:sz w:val="24"/>
                    <w:szCs w:val="24"/>
                  </w:rPr>
                </w:pPr>
                <w:r>
                  <w:rPr>
                    <w:rStyle w:val="PlaceholderText"/>
                    <w:rFonts w:ascii="Arial" w:hAnsi="Arial" w:cs="Arial"/>
                    <w:b/>
                    <w:bCs/>
                    <w:color w:val="auto"/>
                    <w:sz w:val="24"/>
                    <w:szCs w:val="24"/>
                  </w:rPr>
                  <w:lastRenderedPageBreak/>
                  <w:t>Client Declaration</w:t>
                </w:r>
              </w:p>
            </w:tc>
          </w:tr>
          <w:tr w:rsidR="007514A1" w:rsidRPr="007514A1" w:rsidTr="00572EC8">
            <w:trPr>
              <w:trHeight w:val="3810"/>
            </w:trPr>
            <w:tc>
              <w:tcPr>
                <w:tcW w:w="9305" w:type="dxa"/>
                <w:gridSpan w:val="2"/>
                <w:vAlign w:val="bottom"/>
              </w:tcPr>
              <w:p w:rsidR="007514A1" w:rsidRPr="002913B1" w:rsidRDefault="002913B1" w:rsidP="007514A1">
                <w:pPr>
                  <w:rPr>
                    <w:rFonts w:ascii="Arial" w:hAnsi="Arial" w:cs="Arial"/>
                    <w:i/>
                    <w:iCs/>
                    <w:sz w:val="24"/>
                    <w:szCs w:val="24"/>
                  </w:rPr>
                </w:pPr>
                <w:r w:rsidRPr="002913B1">
                  <w:rPr>
                    <w:rFonts w:ascii="Arial" w:hAnsi="Arial" w:cs="Arial"/>
                    <w:i/>
                    <w:iCs/>
                    <w:sz w:val="24"/>
                    <w:szCs w:val="24"/>
                  </w:rPr>
                  <w:t>I consent to the above referral form being processed and for my details to be held on a secure database in line with current GDPR legislation. Further details on this can be provided upon request.</w:t>
                </w:r>
              </w:p>
              <w:p w:rsidR="002913B1" w:rsidRPr="007514A1" w:rsidRDefault="002913B1" w:rsidP="007514A1">
                <w:pPr>
                  <w:rPr>
                    <w:rStyle w:val="PlaceholderText"/>
                    <w:rFonts w:ascii="Arial" w:hAnsi="Arial" w:cs="Arial"/>
                    <w:i/>
                    <w:iCs/>
                    <w:color w:val="auto"/>
                    <w:sz w:val="24"/>
                    <w:szCs w:val="24"/>
                  </w:rPr>
                </w:pPr>
              </w:p>
              <w:p w:rsidR="007514A1" w:rsidRPr="007514A1" w:rsidRDefault="007514A1" w:rsidP="007514A1">
                <w:pPr>
                  <w:rPr>
                    <w:rStyle w:val="PlaceholderText"/>
                    <w:rFonts w:ascii="Arial" w:hAnsi="Arial" w:cs="Arial"/>
                    <w:i/>
                    <w:iCs/>
                    <w:color w:val="auto"/>
                    <w:sz w:val="24"/>
                    <w:szCs w:val="24"/>
                  </w:rPr>
                </w:pPr>
                <w:r w:rsidRPr="007514A1">
                  <w:rPr>
                    <w:rStyle w:val="PlaceholderText"/>
                    <w:rFonts w:ascii="Arial" w:hAnsi="Arial" w:cs="Arial"/>
                    <w:i/>
                    <w:iCs/>
                    <w:color w:val="auto"/>
                    <w:sz w:val="24"/>
                    <w:szCs w:val="24"/>
                  </w:rPr>
                  <w:t>I consent to a member of the Mindfulness Support Services contacting the professional who referred me to gather further information if required.</w:t>
                </w:r>
              </w:p>
              <w:p w:rsidR="007514A1" w:rsidRPr="007514A1" w:rsidRDefault="007514A1" w:rsidP="007514A1">
                <w:pPr>
                  <w:rPr>
                    <w:rStyle w:val="PlaceholderText"/>
                    <w:rFonts w:ascii="Arial" w:hAnsi="Arial" w:cs="Arial"/>
                    <w:i/>
                    <w:iCs/>
                    <w:color w:val="auto"/>
                    <w:sz w:val="24"/>
                    <w:szCs w:val="24"/>
                  </w:rPr>
                </w:pPr>
              </w:p>
              <w:p w:rsidR="007514A1" w:rsidRPr="007514A1" w:rsidRDefault="007514A1" w:rsidP="007514A1">
                <w:pPr>
                  <w:rPr>
                    <w:rStyle w:val="PlaceholderText"/>
                    <w:rFonts w:ascii="Arial" w:hAnsi="Arial" w:cs="Arial"/>
                    <w:i/>
                    <w:iCs/>
                    <w:color w:val="auto"/>
                    <w:sz w:val="24"/>
                    <w:szCs w:val="24"/>
                  </w:rPr>
                </w:pPr>
                <w:r w:rsidRPr="007514A1">
                  <w:rPr>
                    <w:rStyle w:val="PlaceholderText"/>
                    <w:rFonts w:ascii="Arial" w:hAnsi="Arial" w:cs="Arial"/>
                    <w:i/>
                    <w:iCs/>
                    <w:color w:val="auto"/>
                    <w:sz w:val="24"/>
                    <w:szCs w:val="24"/>
                  </w:rPr>
                  <w:t>I consent to Mindfulness Support Service contacting me via phone to discuss this referral and obtain any further information if necessary.</w:t>
                </w:r>
              </w:p>
              <w:p w:rsidR="007514A1" w:rsidRPr="007514A1" w:rsidRDefault="007514A1" w:rsidP="007514A1">
                <w:pPr>
                  <w:rPr>
                    <w:rStyle w:val="PlaceholderText"/>
                    <w:rFonts w:ascii="Arial" w:hAnsi="Arial" w:cs="Arial"/>
                    <w:i/>
                    <w:iCs/>
                    <w:color w:val="auto"/>
                    <w:sz w:val="24"/>
                    <w:szCs w:val="24"/>
                  </w:rPr>
                </w:pPr>
              </w:p>
              <w:p w:rsidR="007514A1" w:rsidRPr="007514A1" w:rsidRDefault="007514A1" w:rsidP="007514A1">
                <w:pPr>
                  <w:rPr>
                    <w:rStyle w:val="PlaceholderText"/>
                    <w:rFonts w:ascii="Arial" w:hAnsi="Arial" w:cs="Arial"/>
                    <w:i/>
                    <w:iCs/>
                    <w:color w:val="auto"/>
                    <w:sz w:val="24"/>
                    <w:szCs w:val="24"/>
                  </w:rPr>
                </w:pPr>
                <w:r w:rsidRPr="007514A1">
                  <w:rPr>
                    <w:rStyle w:val="PlaceholderText"/>
                    <w:rFonts w:ascii="Arial" w:hAnsi="Arial" w:cs="Arial"/>
                    <w:i/>
                    <w:iCs/>
                    <w:color w:val="auto"/>
                    <w:sz w:val="24"/>
                    <w:szCs w:val="24"/>
                  </w:rPr>
                  <w:t>I agree to having a GP health declaration completed by my GP to confirm that I am suitable to undertake an 8-week mindfulness and meditation programme.</w:t>
                </w:r>
              </w:p>
            </w:tc>
          </w:tr>
          <w:tr w:rsidR="007514A1" w:rsidRPr="007514A1" w:rsidTr="00572EC8">
            <w:trPr>
              <w:trHeight w:val="543"/>
            </w:trPr>
            <w:tc>
              <w:tcPr>
                <w:tcW w:w="3399" w:type="dxa"/>
                <w:vAlign w:val="center"/>
              </w:tcPr>
              <w:p w:rsidR="007514A1" w:rsidRPr="007514A1" w:rsidRDefault="007514A1" w:rsidP="007514A1">
                <w:pPr>
                  <w:rPr>
                    <w:rStyle w:val="PlaceholderText"/>
                    <w:rFonts w:ascii="Arial" w:hAnsi="Arial" w:cs="Arial"/>
                    <w:color w:val="auto"/>
                    <w:sz w:val="24"/>
                    <w:szCs w:val="24"/>
                  </w:rPr>
                </w:pPr>
                <w:r w:rsidRPr="007514A1">
                  <w:rPr>
                    <w:rStyle w:val="PlaceholderText"/>
                    <w:rFonts w:ascii="Arial" w:hAnsi="Arial" w:cs="Arial"/>
                    <w:color w:val="auto"/>
                    <w:sz w:val="24"/>
                    <w:szCs w:val="24"/>
                  </w:rPr>
                  <w:t>Signed</w:t>
                </w:r>
              </w:p>
            </w:tc>
            <w:sdt>
              <w:sdtPr>
                <w:rPr>
                  <w:rStyle w:val="PlaceholderText"/>
                  <w:rFonts w:ascii="Arial" w:hAnsi="Arial" w:cs="Arial"/>
                  <w:color w:val="auto"/>
                  <w:sz w:val="24"/>
                  <w:szCs w:val="24"/>
                </w:rPr>
                <w:id w:val="-1348097941"/>
                <w:placeholder>
                  <w:docPart w:val="261F3C0A95F24B74ABA0450EF1E1093C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tc>
                  <w:tcPr>
                    <w:tcW w:w="5906" w:type="dxa"/>
                    <w:vAlign w:val="bottom"/>
                  </w:tcPr>
                  <w:p w:rsidR="007514A1" w:rsidRPr="007514A1" w:rsidRDefault="007514A1" w:rsidP="007514A1">
                    <w:pPr>
                      <w:rPr>
                        <w:rStyle w:val="PlaceholderText"/>
                        <w:rFonts w:ascii="Arial" w:hAnsi="Arial" w:cs="Arial"/>
                        <w:color w:val="auto"/>
                        <w:sz w:val="24"/>
                        <w:szCs w:val="24"/>
                      </w:rPr>
                    </w:pPr>
                    <w:r w:rsidRPr="00381A0B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7514A1" w:rsidRPr="007514A1" w:rsidTr="00657BC0">
            <w:trPr>
              <w:trHeight w:val="71"/>
            </w:trPr>
            <w:tc>
              <w:tcPr>
                <w:tcW w:w="3399" w:type="dxa"/>
                <w:vAlign w:val="center"/>
              </w:tcPr>
              <w:p w:rsidR="007514A1" w:rsidRPr="007514A1" w:rsidRDefault="007514A1" w:rsidP="007514A1">
                <w:pPr>
                  <w:rPr>
                    <w:rStyle w:val="PlaceholderText"/>
                    <w:rFonts w:ascii="Arial" w:hAnsi="Arial" w:cs="Arial"/>
                    <w:color w:val="auto"/>
                    <w:sz w:val="24"/>
                    <w:szCs w:val="24"/>
                  </w:rPr>
                </w:pPr>
                <w:r>
                  <w:rPr>
                    <w:rStyle w:val="PlaceholderText"/>
                    <w:rFonts w:ascii="Arial" w:hAnsi="Arial" w:cs="Arial"/>
                    <w:color w:val="auto"/>
                    <w:sz w:val="24"/>
                    <w:szCs w:val="24"/>
                  </w:rPr>
                  <w:t>Referrer’s name in block capitals</w:t>
                </w:r>
              </w:p>
            </w:tc>
            <w:sdt>
              <w:sdtPr>
                <w:rPr>
                  <w:rStyle w:val="PlaceholderText"/>
                  <w:rFonts w:ascii="Arial" w:hAnsi="Arial" w:cs="Arial"/>
                  <w:color w:val="auto"/>
                  <w:sz w:val="24"/>
                  <w:szCs w:val="24"/>
                </w:rPr>
                <w:id w:val="-2055531004"/>
                <w:placeholder>
                  <w:docPart w:val="840F9607AA42469F9CF2178C4F50B49E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tc>
                  <w:tcPr>
                    <w:tcW w:w="5906" w:type="dxa"/>
                    <w:vAlign w:val="bottom"/>
                  </w:tcPr>
                  <w:p w:rsidR="007514A1" w:rsidRPr="007514A1" w:rsidRDefault="007514A1" w:rsidP="007514A1">
                    <w:pPr>
                      <w:rPr>
                        <w:rStyle w:val="PlaceholderText"/>
                        <w:rFonts w:ascii="Arial" w:hAnsi="Arial" w:cs="Arial"/>
                        <w:color w:val="auto"/>
                        <w:sz w:val="24"/>
                        <w:szCs w:val="24"/>
                      </w:rPr>
                    </w:pPr>
                    <w:r w:rsidRPr="00381A0B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7514A1" w:rsidRPr="007514A1" w:rsidTr="00657BC0">
            <w:trPr>
              <w:trHeight w:val="71"/>
            </w:trPr>
            <w:tc>
              <w:tcPr>
                <w:tcW w:w="3399" w:type="dxa"/>
                <w:vAlign w:val="bottom"/>
              </w:tcPr>
              <w:p w:rsidR="007514A1" w:rsidRPr="007514A1" w:rsidRDefault="007514A1" w:rsidP="007514A1">
                <w:pPr>
                  <w:rPr>
                    <w:rStyle w:val="PlaceholderText"/>
                    <w:rFonts w:ascii="Arial" w:hAnsi="Arial" w:cs="Arial"/>
                    <w:color w:val="auto"/>
                    <w:sz w:val="24"/>
                    <w:szCs w:val="24"/>
                  </w:rPr>
                </w:pPr>
                <w:r>
                  <w:rPr>
                    <w:rStyle w:val="PlaceholderText"/>
                    <w:rFonts w:ascii="Arial" w:hAnsi="Arial" w:cs="Arial"/>
                    <w:color w:val="auto"/>
                    <w:sz w:val="24"/>
                    <w:szCs w:val="24"/>
                  </w:rPr>
                  <w:t>Date</w:t>
                </w:r>
              </w:p>
            </w:tc>
            <w:sdt>
              <w:sdtPr>
                <w:rPr>
                  <w:rStyle w:val="PlaceholderText"/>
                  <w:rFonts w:ascii="Arial" w:hAnsi="Arial" w:cs="Arial"/>
                  <w:color w:val="auto"/>
                  <w:sz w:val="24"/>
                  <w:szCs w:val="24"/>
                </w:rPr>
                <w:id w:val="-589850726"/>
                <w:placeholder>
                  <w:docPart w:val="92A0D63C7D2E496E8FF83AACCA4748E3"/>
                </w:placeholder>
                <w:showingPlcHdr/>
                <w:date>
                  <w:dateFormat w:val="dd/MM/yyyy"/>
                  <w:lid w:val="en-DE"/>
                  <w:storeMappedDataAs w:val="dateTime"/>
                  <w:calendar w:val="gregorian"/>
                </w:date>
              </w:sdtPr>
              <w:sdtEndPr>
                <w:rPr>
                  <w:rStyle w:val="PlaceholderText"/>
                </w:rPr>
              </w:sdtEndPr>
              <w:sdtContent>
                <w:tc>
                  <w:tcPr>
                    <w:tcW w:w="5906" w:type="dxa"/>
                    <w:vAlign w:val="bottom"/>
                  </w:tcPr>
                  <w:p w:rsidR="007514A1" w:rsidRPr="007514A1" w:rsidRDefault="007514A1" w:rsidP="007514A1">
                    <w:pPr>
                      <w:rPr>
                        <w:rStyle w:val="PlaceholderText"/>
                        <w:rFonts w:ascii="Arial" w:hAnsi="Arial" w:cs="Arial"/>
                        <w:color w:val="auto"/>
                        <w:sz w:val="24"/>
                        <w:szCs w:val="24"/>
                      </w:rPr>
                    </w:pPr>
                    <w:r w:rsidRPr="00381A0B">
                      <w:rPr>
                        <w:rStyle w:val="PlaceholderText"/>
                      </w:rPr>
                      <w:t>Click or tap to enter a date.</w:t>
                    </w:r>
                  </w:p>
                </w:tc>
              </w:sdtContent>
            </w:sdt>
          </w:tr>
          <w:tr w:rsidR="007514A1" w:rsidRPr="007514A1" w:rsidTr="00572EC8">
            <w:trPr>
              <w:trHeight w:val="1573"/>
            </w:trPr>
            <w:tc>
              <w:tcPr>
                <w:tcW w:w="9305" w:type="dxa"/>
                <w:gridSpan w:val="2"/>
                <w:vAlign w:val="bottom"/>
              </w:tcPr>
              <w:p w:rsidR="007514A1" w:rsidRPr="007514A1" w:rsidRDefault="007514A1" w:rsidP="007514A1">
                <w:pPr>
                  <w:rPr>
                    <w:rStyle w:val="PlaceholderText"/>
                    <w:rFonts w:ascii="Arial" w:hAnsi="Arial" w:cs="Arial"/>
                    <w:color w:val="auto"/>
                    <w:sz w:val="24"/>
                    <w:szCs w:val="24"/>
                  </w:rPr>
                </w:pPr>
                <w:r w:rsidRPr="007514A1">
                  <w:rPr>
                    <w:rStyle w:val="PlaceholderText"/>
                    <w:rFonts w:ascii="Arial" w:hAnsi="Arial" w:cs="Arial"/>
                    <w:color w:val="auto"/>
                    <w:sz w:val="24"/>
                    <w:szCs w:val="24"/>
                  </w:rPr>
                  <w:t xml:space="preserve">Please email your completed referral form to </w:t>
                </w:r>
                <w:hyperlink r:id="rId10" w:history="1">
                  <w:r w:rsidR="00092D6C" w:rsidRPr="00A61B01">
                    <w:rPr>
                      <w:rStyle w:val="Hyperlink"/>
                      <w:rFonts w:ascii="Arial" w:hAnsi="Arial" w:cs="Arial"/>
                      <w:sz w:val="24"/>
                      <w:szCs w:val="24"/>
                    </w:rPr>
                    <w:t>info@mindfulnesssupportservice.org</w:t>
                  </w:r>
                </w:hyperlink>
              </w:p>
              <w:p w:rsidR="007514A1" w:rsidRPr="007514A1" w:rsidRDefault="007514A1" w:rsidP="007514A1">
                <w:pPr>
                  <w:rPr>
                    <w:rStyle w:val="PlaceholderText"/>
                    <w:rFonts w:ascii="Arial" w:hAnsi="Arial" w:cs="Arial"/>
                    <w:color w:val="auto"/>
                    <w:sz w:val="24"/>
                    <w:szCs w:val="24"/>
                  </w:rPr>
                </w:pPr>
                <w:r w:rsidRPr="007514A1">
                  <w:rPr>
                    <w:rStyle w:val="PlaceholderText"/>
                    <w:rFonts w:ascii="Arial" w:hAnsi="Arial" w:cs="Arial"/>
                    <w:color w:val="auto"/>
                    <w:sz w:val="24"/>
                    <w:szCs w:val="24"/>
                  </w:rPr>
                  <w:t>Please password protect all referral forms to ensure information is securely sent. Please provide the</w:t>
                </w:r>
                <w:r>
                  <w:rPr>
                    <w:rStyle w:val="PlaceholderText"/>
                    <w:rFonts w:ascii="Arial" w:hAnsi="Arial" w:cs="Arial"/>
                    <w:color w:val="auto"/>
                    <w:sz w:val="24"/>
                    <w:szCs w:val="24"/>
                  </w:rPr>
                  <w:t xml:space="preserve"> </w:t>
                </w:r>
                <w:r w:rsidRPr="007514A1">
                  <w:rPr>
                    <w:rStyle w:val="PlaceholderText"/>
                    <w:rFonts w:ascii="Arial" w:hAnsi="Arial" w:cs="Arial"/>
                    <w:color w:val="auto"/>
                    <w:sz w:val="24"/>
                    <w:szCs w:val="24"/>
                  </w:rPr>
                  <w:t>password in a separate email.</w:t>
                </w:r>
              </w:p>
            </w:tc>
          </w:tr>
        </w:tbl>
        <w:p w:rsidR="00572EC8" w:rsidRDefault="00572EC8">
          <w:r>
            <w:br w:type="page"/>
          </w:r>
        </w:p>
        <w:tbl>
          <w:tblPr>
            <w:tblStyle w:val="TableGrid"/>
            <w:tblpPr w:leftFromText="180" w:rightFromText="180" w:vertAnchor="page" w:horzAnchor="margin" w:tblpY="4701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3399"/>
            <w:gridCol w:w="5906"/>
          </w:tblGrid>
          <w:tr w:rsidR="00572EC8" w:rsidRPr="007514A1" w:rsidTr="00816A7E">
            <w:trPr>
              <w:trHeight w:val="417"/>
            </w:trPr>
            <w:tc>
              <w:tcPr>
                <w:tcW w:w="9305" w:type="dxa"/>
                <w:gridSpan w:val="2"/>
                <w:vAlign w:val="bottom"/>
              </w:tcPr>
              <w:p w:rsidR="00572EC8" w:rsidRPr="007514A1" w:rsidRDefault="00572EC8" w:rsidP="007514A1">
                <w:pPr>
                  <w:rPr>
                    <w:rStyle w:val="PlaceholderText"/>
                    <w:rFonts w:ascii="Arial" w:hAnsi="Arial" w:cs="Arial"/>
                    <w:color w:val="auto"/>
                    <w:sz w:val="24"/>
                    <w:szCs w:val="24"/>
                  </w:rPr>
                </w:pPr>
                <w:r w:rsidRPr="007514A1">
                  <w:rPr>
                    <w:rStyle w:val="PlaceholderText"/>
                    <w:rFonts w:ascii="Arial" w:hAnsi="Arial" w:cs="Arial"/>
                    <w:b/>
                    <w:bCs/>
                    <w:color w:val="auto"/>
                    <w:sz w:val="24"/>
                    <w:szCs w:val="24"/>
                  </w:rPr>
                  <w:lastRenderedPageBreak/>
                  <w:t>Office use only</w:t>
                </w:r>
              </w:p>
            </w:tc>
          </w:tr>
          <w:tr w:rsidR="007514A1" w:rsidRPr="007514A1" w:rsidTr="00657BC0">
            <w:trPr>
              <w:trHeight w:val="42"/>
            </w:trPr>
            <w:tc>
              <w:tcPr>
                <w:tcW w:w="3399" w:type="dxa"/>
                <w:vAlign w:val="bottom"/>
              </w:tcPr>
              <w:p w:rsidR="007514A1" w:rsidRPr="007514A1" w:rsidRDefault="007514A1" w:rsidP="007514A1">
                <w:pPr>
                  <w:rPr>
                    <w:rStyle w:val="PlaceholderText"/>
                    <w:rFonts w:ascii="Arial" w:hAnsi="Arial" w:cs="Arial"/>
                    <w:color w:val="auto"/>
                    <w:sz w:val="24"/>
                    <w:szCs w:val="24"/>
                  </w:rPr>
                </w:pPr>
                <w:r>
                  <w:rPr>
                    <w:rStyle w:val="PlaceholderText"/>
                    <w:rFonts w:ascii="Arial" w:hAnsi="Arial" w:cs="Arial"/>
                    <w:color w:val="auto"/>
                    <w:sz w:val="24"/>
                    <w:szCs w:val="24"/>
                  </w:rPr>
                  <w:t>Date received</w:t>
                </w:r>
              </w:p>
            </w:tc>
            <w:sdt>
              <w:sdtPr>
                <w:rPr>
                  <w:rStyle w:val="PlaceholderText"/>
                  <w:rFonts w:ascii="Arial" w:hAnsi="Arial" w:cs="Arial"/>
                  <w:color w:val="auto"/>
                  <w:sz w:val="24"/>
                  <w:szCs w:val="24"/>
                </w:rPr>
                <w:id w:val="1645780083"/>
                <w:placeholder>
                  <w:docPart w:val="11A23465CCCC4A6486F1C3C5071A70B5"/>
                </w:placeholder>
                <w:showingPlcHdr/>
                <w:date>
                  <w:dateFormat w:val="dd/MM/yyyy"/>
                  <w:lid w:val="en-DE"/>
                  <w:storeMappedDataAs w:val="dateTime"/>
                  <w:calendar w:val="gregorian"/>
                </w:date>
              </w:sdtPr>
              <w:sdtEndPr>
                <w:rPr>
                  <w:rStyle w:val="PlaceholderText"/>
                </w:rPr>
              </w:sdtEndPr>
              <w:sdtContent>
                <w:tc>
                  <w:tcPr>
                    <w:tcW w:w="5906" w:type="dxa"/>
                    <w:vAlign w:val="bottom"/>
                  </w:tcPr>
                  <w:p w:rsidR="007514A1" w:rsidRPr="007514A1" w:rsidRDefault="007514A1" w:rsidP="007514A1">
                    <w:pPr>
                      <w:rPr>
                        <w:rStyle w:val="PlaceholderText"/>
                        <w:rFonts w:ascii="Arial" w:hAnsi="Arial" w:cs="Arial"/>
                        <w:color w:val="auto"/>
                        <w:sz w:val="24"/>
                        <w:szCs w:val="24"/>
                      </w:rPr>
                    </w:pPr>
                    <w:r w:rsidRPr="00381A0B">
                      <w:rPr>
                        <w:rStyle w:val="PlaceholderText"/>
                      </w:rPr>
                      <w:t>Click or tap to enter a date.</w:t>
                    </w:r>
                  </w:p>
                </w:tc>
              </w:sdtContent>
            </w:sdt>
          </w:tr>
          <w:tr w:rsidR="007514A1" w:rsidRPr="007514A1" w:rsidTr="00657BC0">
            <w:trPr>
              <w:trHeight w:val="42"/>
            </w:trPr>
            <w:tc>
              <w:tcPr>
                <w:tcW w:w="3399" w:type="dxa"/>
                <w:vAlign w:val="bottom"/>
              </w:tcPr>
              <w:p w:rsidR="007514A1" w:rsidRPr="007514A1" w:rsidRDefault="007514A1" w:rsidP="007514A1">
                <w:pPr>
                  <w:rPr>
                    <w:rStyle w:val="PlaceholderText"/>
                    <w:rFonts w:ascii="Arial" w:hAnsi="Arial" w:cs="Arial"/>
                    <w:color w:val="auto"/>
                    <w:sz w:val="24"/>
                    <w:szCs w:val="24"/>
                  </w:rPr>
                </w:pPr>
                <w:r>
                  <w:rPr>
                    <w:rStyle w:val="PlaceholderText"/>
                    <w:rFonts w:ascii="Arial" w:hAnsi="Arial" w:cs="Arial"/>
                    <w:color w:val="auto"/>
                    <w:sz w:val="24"/>
                    <w:szCs w:val="24"/>
                  </w:rPr>
                  <w:t>Received by</w:t>
                </w:r>
              </w:p>
            </w:tc>
            <w:sdt>
              <w:sdtPr>
                <w:rPr>
                  <w:rStyle w:val="PlaceholderText"/>
                  <w:rFonts w:ascii="Arial" w:hAnsi="Arial" w:cs="Arial"/>
                  <w:color w:val="auto"/>
                  <w:sz w:val="24"/>
                  <w:szCs w:val="24"/>
                </w:rPr>
                <w:id w:val="1858543755"/>
                <w:placeholder>
                  <w:docPart w:val="40201CFA332F4B169E51046DEFDB3C53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tc>
                  <w:tcPr>
                    <w:tcW w:w="5906" w:type="dxa"/>
                    <w:vAlign w:val="bottom"/>
                  </w:tcPr>
                  <w:p w:rsidR="007514A1" w:rsidRPr="007514A1" w:rsidRDefault="007514A1" w:rsidP="007514A1">
                    <w:pPr>
                      <w:rPr>
                        <w:rStyle w:val="PlaceholderText"/>
                        <w:rFonts w:ascii="Arial" w:hAnsi="Arial" w:cs="Arial"/>
                        <w:color w:val="auto"/>
                        <w:sz w:val="24"/>
                        <w:szCs w:val="24"/>
                      </w:rPr>
                    </w:pPr>
                    <w:r w:rsidRPr="00381A0B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7514A1" w:rsidRPr="007514A1" w:rsidTr="00657BC0">
            <w:trPr>
              <w:trHeight w:val="42"/>
            </w:trPr>
            <w:tc>
              <w:tcPr>
                <w:tcW w:w="3399" w:type="dxa"/>
                <w:vAlign w:val="bottom"/>
              </w:tcPr>
              <w:p w:rsidR="007514A1" w:rsidRPr="007514A1" w:rsidRDefault="007514A1" w:rsidP="007514A1">
                <w:pPr>
                  <w:rPr>
                    <w:rStyle w:val="PlaceholderText"/>
                    <w:rFonts w:ascii="Arial" w:hAnsi="Arial" w:cs="Arial"/>
                    <w:color w:val="auto"/>
                    <w:sz w:val="24"/>
                    <w:szCs w:val="24"/>
                  </w:rPr>
                </w:pPr>
                <w:r>
                  <w:rPr>
                    <w:rStyle w:val="PlaceholderText"/>
                    <w:rFonts w:ascii="Arial" w:hAnsi="Arial" w:cs="Arial"/>
                    <w:color w:val="auto"/>
                    <w:sz w:val="24"/>
                    <w:szCs w:val="24"/>
                  </w:rPr>
                  <w:t>Referral outcome</w:t>
                </w:r>
              </w:p>
            </w:tc>
            <w:sdt>
              <w:sdtPr>
                <w:rPr>
                  <w:rStyle w:val="PlaceholderText"/>
                  <w:rFonts w:ascii="Arial" w:hAnsi="Arial" w:cs="Arial"/>
                  <w:color w:val="auto"/>
                  <w:sz w:val="24"/>
                  <w:szCs w:val="24"/>
                </w:rPr>
                <w:id w:val="399489415"/>
                <w:placeholder>
                  <w:docPart w:val="EBE0752D85B2427BA5419B5FB3D14A2C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tc>
                  <w:tcPr>
                    <w:tcW w:w="5906" w:type="dxa"/>
                    <w:vAlign w:val="bottom"/>
                  </w:tcPr>
                  <w:p w:rsidR="007514A1" w:rsidRPr="007514A1" w:rsidRDefault="007514A1" w:rsidP="007514A1">
                    <w:pPr>
                      <w:rPr>
                        <w:rStyle w:val="PlaceholderText"/>
                        <w:rFonts w:ascii="Arial" w:hAnsi="Arial" w:cs="Arial"/>
                        <w:color w:val="auto"/>
                        <w:sz w:val="24"/>
                        <w:szCs w:val="24"/>
                      </w:rPr>
                    </w:pPr>
                    <w:r w:rsidRPr="00381A0B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7514A1" w:rsidRPr="007514A1" w:rsidTr="00657BC0">
            <w:trPr>
              <w:trHeight w:val="42"/>
            </w:trPr>
            <w:tc>
              <w:tcPr>
                <w:tcW w:w="3399" w:type="dxa"/>
                <w:vAlign w:val="bottom"/>
              </w:tcPr>
              <w:p w:rsidR="007514A1" w:rsidRPr="007514A1" w:rsidRDefault="007514A1" w:rsidP="007514A1">
                <w:pPr>
                  <w:rPr>
                    <w:rStyle w:val="PlaceholderText"/>
                    <w:rFonts w:ascii="Arial" w:hAnsi="Arial" w:cs="Arial"/>
                    <w:color w:val="auto"/>
                    <w:sz w:val="24"/>
                    <w:szCs w:val="24"/>
                  </w:rPr>
                </w:pPr>
                <w:r>
                  <w:rPr>
                    <w:rStyle w:val="PlaceholderText"/>
                    <w:rFonts w:ascii="Arial" w:hAnsi="Arial" w:cs="Arial"/>
                    <w:color w:val="auto"/>
                    <w:sz w:val="24"/>
                    <w:szCs w:val="24"/>
                  </w:rPr>
                  <w:t>Reason</w:t>
                </w:r>
              </w:p>
            </w:tc>
            <w:sdt>
              <w:sdtPr>
                <w:rPr>
                  <w:rStyle w:val="PlaceholderText"/>
                  <w:rFonts w:ascii="Arial" w:hAnsi="Arial" w:cs="Arial"/>
                  <w:color w:val="auto"/>
                  <w:sz w:val="24"/>
                  <w:szCs w:val="24"/>
                </w:rPr>
                <w:id w:val="86964022"/>
                <w:placeholder>
                  <w:docPart w:val="E70D221F2B114971B90C983FA5A99E8C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tc>
                  <w:tcPr>
                    <w:tcW w:w="5906" w:type="dxa"/>
                    <w:vAlign w:val="bottom"/>
                  </w:tcPr>
                  <w:p w:rsidR="007514A1" w:rsidRPr="007514A1" w:rsidRDefault="007514A1" w:rsidP="007514A1">
                    <w:pPr>
                      <w:rPr>
                        <w:rStyle w:val="PlaceholderText"/>
                        <w:rFonts w:ascii="Arial" w:hAnsi="Arial" w:cs="Arial"/>
                        <w:color w:val="auto"/>
                        <w:sz w:val="24"/>
                        <w:szCs w:val="24"/>
                      </w:rPr>
                    </w:pPr>
                    <w:r w:rsidRPr="00381A0B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</w:tbl>
      </w:sdtContent>
    </w:sdt>
    <w:p w:rsidR="00C9238F" w:rsidRPr="007514A1" w:rsidRDefault="00C9238F" w:rsidP="00AF6BFE">
      <w:pPr>
        <w:pStyle w:val="NoSpacing"/>
        <w:rPr>
          <w:rFonts w:ascii="Arial" w:hAnsi="Arial" w:cs="Arial"/>
          <w:sz w:val="24"/>
          <w:szCs w:val="24"/>
        </w:rPr>
      </w:pPr>
    </w:p>
    <w:sectPr w:rsidR="00C9238F" w:rsidRPr="007514A1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73A" w:rsidRDefault="00E2273A" w:rsidP="00C9238F">
      <w:pPr>
        <w:spacing w:after="0" w:line="240" w:lineRule="auto"/>
      </w:pPr>
      <w:r>
        <w:separator/>
      </w:r>
    </w:p>
  </w:endnote>
  <w:endnote w:type="continuationSeparator" w:id="0">
    <w:p w:rsidR="00E2273A" w:rsidRDefault="00E2273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3D8FF2F5-D0A0-42A9-B114-BCA79F5083FB}"/>
    <w:embedBold r:id="rId2" w:fontKey="{5855D724-5464-4D79-8712-4219B0483F03}"/>
    <w:embedItalic r:id="rId3" w:fontKey="{29265746-D0C1-4692-B8F8-4267B02C55B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E3B7A5F-A7EC-4BFA-82EA-28A2DFB9B2BF}"/>
    <w:embedBold r:id="rId5" w:fontKey="{97DBDB92-23F1-492B-9CC9-B268B6E43115}"/>
    <w:embedItalic r:id="rId6" w:fontKey="{754A1902-E850-401D-BB41-D49FB8139AA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82E5260F-CA65-4787-A7B7-73080F08093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6BAA3FEF-F6E2-406C-9762-08CB3C31C8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FAAC8DC7-B467-434B-84A7-BAF351DDE50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A30A95BB-6E4A-4BE9-A7F8-5D502D3C49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16F7" w:rsidRDefault="009116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:rsidTr="00C4167A">
      <w:tc>
        <w:tcPr>
          <w:tcW w:w="4675" w:type="dxa"/>
          <w:vAlign w:val="center"/>
        </w:tcPr>
        <w:p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576892" w:rsidRPr="005F740C" w:rsidRDefault="004C5578" w:rsidP="00003212">
    <w:pPr>
      <w:pStyle w:val="NoSpacing"/>
      <w:rPr>
        <w:sz w:val="22"/>
        <w:szCs w:val="22"/>
      </w:rPr>
    </w:pPr>
    <w:r>
      <w:rPr>
        <w:noProof/>
        <w:szCs w:val="24"/>
      </w:rPr>
      <w:drawing>
        <wp:anchor distT="0" distB="0" distL="114300" distR="114300" simplePos="0" relativeHeight="251660288" behindDoc="1" locked="0" layoutInCell="1" allowOverlap="1" wp14:anchorId="4E30694B" wp14:editId="1797240E">
          <wp:simplePos x="0" y="0"/>
          <wp:positionH relativeFrom="column">
            <wp:posOffset>5289550</wp:posOffset>
          </wp:positionH>
          <wp:positionV relativeFrom="paragraph">
            <wp:posOffset>6350</wp:posOffset>
          </wp:positionV>
          <wp:extent cx="572877" cy="478396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Nshor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877" cy="478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F740C" w:rsidRPr="005F740C">
      <w:rPr>
        <w:sz w:val="22"/>
        <w:szCs w:val="22"/>
      </w:rPr>
      <w:t>Mindfulness Support Service</w:t>
    </w:r>
  </w:p>
  <w:p w:rsidR="006216D5" w:rsidRPr="006216D5" w:rsidRDefault="006216D5" w:rsidP="006216D5">
    <w:pPr>
      <w:spacing w:after="0" w:line="240" w:lineRule="auto"/>
      <w:rPr>
        <w:rFonts w:eastAsia="Times New Roman" w:cstheme="minorHAnsi"/>
        <w:sz w:val="22"/>
        <w:szCs w:val="22"/>
        <w:lang w:val="en-DE" w:eastAsia="en-DE"/>
      </w:rPr>
    </w:pPr>
    <w:r w:rsidRPr="006216D5">
      <w:rPr>
        <w:rFonts w:eastAsia="Times New Roman" w:cstheme="minorHAnsi"/>
        <w:sz w:val="22"/>
        <w:szCs w:val="22"/>
        <w:lang w:eastAsia="en-DE"/>
      </w:rPr>
      <w:t>www.</w:t>
    </w:r>
    <w:r w:rsidRPr="006216D5">
      <w:rPr>
        <w:rFonts w:eastAsia="Times New Roman" w:cstheme="minorHAnsi"/>
        <w:sz w:val="22"/>
        <w:szCs w:val="22"/>
        <w:lang w:val="en-DE" w:eastAsia="en-DE"/>
      </w:rPr>
      <w:t>mindfulnesssupportservice.org</w:t>
    </w:r>
  </w:p>
  <w:p w:rsidR="006216D5" w:rsidRPr="006216D5" w:rsidRDefault="006216D5" w:rsidP="006216D5">
    <w:pPr>
      <w:spacing w:after="0" w:line="240" w:lineRule="auto"/>
      <w:rPr>
        <w:rFonts w:eastAsia="Times New Roman" w:cstheme="minorHAnsi"/>
        <w:sz w:val="22"/>
        <w:szCs w:val="22"/>
        <w:lang w:val="en-DE" w:eastAsia="en-DE"/>
      </w:rPr>
    </w:pPr>
    <w:r w:rsidRPr="006216D5">
      <w:rPr>
        <w:rFonts w:eastAsia="Times New Roman" w:cstheme="minorHAnsi"/>
        <w:sz w:val="22"/>
        <w:szCs w:val="22"/>
        <w:lang w:val="en-DE" w:eastAsia="en-DE"/>
      </w:rPr>
      <w:t xml:space="preserve">info@mindfulnesssupportservice.org </w:t>
    </w:r>
  </w:p>
  <w:p w:rsidR="006216D5" w:rsidRPr="006216D5" w:rsidRDefault="006216D5">
    <w:pPr>
      <w:rPr>
        <w:lang w:val="en-D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16F7" w:rsidRDefault="009116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73A" w:rsidRDefault="00E2273A" w:rsidP="00C9238F">
      <w:pPr>
        <w:spacing w:after="0" w:line="240" w:lineRule="auto"/>
      </w:pPr>
      <w:r>
        <w:separator/>
      </w:r>
    </w:p>
  </w:footnote>
  <w:footnote w:type="continuationSeparator" w:id="0">
    <w:p w:rsidR="00E2273A" w:rsidRDefault="00E2273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16F7" w:rsidRDefault="009116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6" w:type="dxa"/>
      <w:tblLook w:val="04A0" w:firstRow="1" w:lastRow="0" w:firstColumn="1" w:lastColumn="0" w:noHBand="0" w:noVBand="1"/>
    </w:tblPr>
    <w:tblGrid>
      <w:gridCol w:w="9356"/>
    </w:tblGrid>
    <w:tr w:rsidR="004C5578" w:rsidRPr="0038021C" w:rsidTr="004C5578">
      <w:trPr>
        <w:trHeight w:val="1702"/>
      </w:trPr>
      <w:tc>
        <w:tcPr>
          <w:tcW w:w="9356" w:type="dxa"/>
          <w:shd w:val="clear" w:color="auto" w:fill="auto"/>
          <w:vAlign w:val="center"/>
        </w:tcPr>
        <w:p w:rsidR="004C5578" w:rsidRPr="004C5578" w:rsidRDefault="004C5578" w:rsidP="00576892">
          <w:pPr>
            <w:tabs>
              <w:tab w:val="center" w:pos="4680"/>
              <w:tab w:val="right" w:pos="9360"/>
            </w:tabs>
            <w:spacing w:after="0"/>
            <w:rPr>
              <w:rFonts w:ascii="Arial" w:eastAsia="Calibri" w:hAnsi="Arial" w:cs="Arial"/>
              <w:bCs/>
              <w:noProof/>
              <w:color w:val="F37022"/>
              <w:sz w:val="32"/>
              <w:szCs w:val="32"/>
            </w:rPr>
          </w:pPr>
          <w:bookmarkStart w:id="1" w:name="_Hlk14696027"/>
          <w:r w:rsidRPr="004C5578">
            <w:rPr>
              <w:rFonts w:ascii="Arial" w:eastAsia="Calibri" w:hAnsi="Arial" w:cs="Arial"/>
              <w:bCs/>
              <w:noProof/>
              <w:color w:val="F37022"/>
              <w:sz w:val="32"/>
              <w:szCs w:val="32"/>
            </w:rPr>
            <w:drawing>
              <wp:anchor distT="0" distB="0" distL="114300" distR="114300" simplePos="0" relativeHeight="251661312" behindDoc="0" locked="0" layoutInCell="1" allowOverlap="1" wp14:anchorId="3641BC6F" wp14:editId="7DC0ED4B">
                <wp:simplePos x="0" y="0"/>
                <wp:positionH relativeFrom="margin">
                  <wp:posOffset>1522095</wp:posOffset>
                </wp:positionH>
                <wp:positionV relativeFrom="margin">
                  <wp:posOffset>-227330</wp:posOffset>
                </wp:positionV>
                <wp:extent cx="2751455" cy="1033780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1455" cy="10337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4C5578" w:rsidRPr="004C5578" w:rsidRDefault="004C5578" w:rsidP="00576892">
          <w:pPr>
            <w:tabs>
              <w:tab w:val="center" w:pos="4680"/>
              <w:tab w:val="right" w:pos="9360"/>
            </w:tabs>
            <w:spacing w:after="0"/>
            <w:rPr>
              <w:rFonts w:ascii="Arial" w:eastAsia="Calibri" w:hAnsi="Arial" w:cs="Arial"/>
              <w:bCs/>
              <w:noProof/>
              <w:color w:val="F37022"/>
              <w:sz w:val="32"/>
              <w:szCs w:val="32"/>
            </w:rPr>
          </w:pPr>
        </w:p>
        <w:p w:rsidR="004C5578" w:rsidRPr="004C5578" w:rsidRDefault="004C5578" w:rsidP="00576892">
          <w:pPr>
            <w:tabs>
              <w:tab w:val="center" w:pos="4680"/>
              <w:tab w:val="right" w:pos="9360"/>
            </w:tabs>
            <w:spacing w:after="0"/>
            <w:rPr>
              <w:rFonts w:ascii="Arial" w:eastAsia="Calibri" w:hAnsi="Arial" w:cs="Arial"/>
              <w:bCs/>
              <w:noProof/>
              <w:color w:val="F37022"/>
              <w:sz w:val="32"/>
              <w:szCs w:val="32"/>
            </w:rPr>
          </w:pPr>
        </w:p>
        <w:p w:rsidR="004C5578" w:rsidRPr="004C5578" w:rsidRDefault="004C5578" w:rsidP="004C5578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Arial" w:eastAsia="Calibri" w:hAnsi="Arial" w:cs="Arial"/>
              <w:bCs/>
              <w:noProof/>
              <w:color w:val="F37022"/>
              <w:sz w:val="32"/>
              <w:szCs w:val="32"/>
            </w:rPr>
          </w:pPr>
          <w:r w:rsidRPr="004C5578">
            <w:rPr>
              <w:rFonts w:ascii="Arial" w:eastAsia="Calibri" w:hAnsi="Arial" w:cs="Arial"/>
              <w:bCs/>
              <w:noProof/>
              <w:color w:val="F37022"/>
              <w:sz w:val="32"/>
              <w:szCs w:val="32"/>
            </w:rPr>
            <w:t>Creating Peace, changing Lives</w:t>
          </w:r>
          <w:bookmarkEnd w:id="1"/>
        </w:p>
      </w:tc>
    </w:tr>
  </w:tbl>
  <w:p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16F7" w:rsidRDefault="009116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formsDesign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DD5"/>
    <w:rsid w:val="00003212"/>
    <w:rsid w:val="00052382"/>
    <w:rsid w:val="000650DD"/>
    <w:rsid w:val="0006568A"/>
    <w:rsid w:val="00065A07"/>
    <w:rsid w:val="00076F0F"/>
    <w:rsid w:val="00084253"/>
    <w:rsid w:val="00092D6C"/>
    <w:rsid w:val="000B448D"/>
    <w:rsid w:val="000D1F49"/>
    <w:rsid w:val="000D58A4"/>
    <w:rsid w:val="000E5A87"/>
    <w:rsid w:val="000F03D4"/>
    <w:rsid w:val="001727CA"/>
    <w:rsid w:val="002554D1"/>
    <w:rsid w:val="002855FD"/>
    <w:rsid w:val="002913B1"/>
    <w:rsid w:val="002C56E6"/>
    <w:rsid w:val="002C5DD5"/>
    <w:rsid w:val="002D3238"/>
    <w:rsid w:val="00361E11"/>
    <w:rsid w:val="0038021C"/>
    <w:rsid w:val="003A7E97"/>
    <w:rsid w:val="003F0847"/>
    <w:rsid w:val="0040090B"/>
    <w:rsid w:val="00453BB1"/>
    <w:rsid w:val="0046302A"/>
    <w:rsid w:val="00487D2D"/>
    <w:rsid w:val="004C5578"/>
    <w:rsid w:val="004D5D62"/>
    <w:rsid w:val="004E5717"/>
    <w:rsid w:val="005112D0"/>
    <w:rsid w:val="00572EC8"/>
    <w:rsid w:val="00576892"/>
    <w:rsid w:val="00577E06"/>
    <w:rsid w:val="0059249C"/>
    <w:rsid w:val="00593CA4"/>
    <w:rsid w:val="005A3BF7"/>
    <w:rsid w:val="005F2035"/>
    <w:rsid w:val="005F740C"/>
    <w:rsid w:val="005F7990"/>
    <w:rsid w:val="006216D5"/>
    <w:rsid w:val="0063739C"/>
    <w:rsid w:val="00657BC0"/>
    <w:rsid w:val="007514A1"/>
    <w:rsid w:val="00770F25"/>
    <w:rsid w:val="007A35A8"/>
    <w:rsid w:val="007B0A85"/>
    <w:rsid w:val="007C6A52"/>
    <w:rsid w:val="007F4463"/>
    <w:rsid w:val="0082043E"/>
    <w:rsid w:val="00897670"/>
    <w:rsid w:val="008B0E32"/>
    <w:rsid w:val="008E203A"/>
    <w:rsid w:val="008E7CFB"/>
    <w:rsid w:val="009116F7"/>
    <w:rsid w:val="0091229C"/>
    <w:rsid w:val="00920221"/>
    <w:rsid w:val="00940E73"/>
    <w:rsid w:val="00971379"/>
    <w:rsid w:val="00982BBC"/>
    <w:rsid w:val="0098597D"/>
    <w:rsid w:val="00995FBB"/>
    <w:rsid w:val="009F619A"/>
    <w:rsid w:val="009F6DDE"/>
    <w:rsid w:val="00A122C8"/>
    <w:rsid w:val="00A1613A"/>
    <w:rsid w:val="00A370A8"/>
    <w:rsid w:val="00A64162"/>
    <w:rsid w:val="00AC3BBC"/>
    <w:rsid w:val="00AF6BFE"/>
    <w:rsid w:val="00BD4753"/>
    <w:rsid w:val="00BD5CB1"/>
    <w:rsid w:val="00BE62EE"/>
    <w:rsid w:val="00C003BA"/>
    <w:rsid w:val="00C26236"/>
    <w:rsid w:val="00C40FF2"/>
    <w:rsid w:val="00C46878"/>
    <w:rsid w:val="00C9238F"/>
    <w:rsid w:val="00C96307"/>
    <w:rsid w:val="00CB4A51"/>
    <w:rsid w:val="00CC1D32"/>
    <w:rsid w:val="00CD4532"/>
    <w:rsid w:val="00CD47B0"/>
    <w:rsid w:val="00CE6104"/>
    <w:rsid w:val="00CE7918"/>
    <w:rsid w:val="00CF5DEC"/>
    <w:rsid w:val="00D16163"/>
    <w:rsid w:val="00DB3FAD"/>
    <w:rsid w:val="00E2273A"/>
    <w:rsid w:val="00E61C09"/>
    <w:rsid w:val="00E870D1"/>
    <w:rsid w:val="00EB3B58"/>
    <w:rsid w:val="00EC7359"/>
    <w:rsid w:val="00ED69D4"/>
    <w:rsid w:val="00EE3054"/>
    <w:rsid w:val="00EF4431"/>
    <w:rsid w:val="00F00606"/>
    <w:rsid w:val="00F01256"/>
    <w:rsid w:val="00FA4CDA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096C4E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7514A1"/>
    <w:rPr>
      <w:color w:val="605E5C"/>
      <w:shd w:val="clear" w:color="auto" w:fill="E1DFDD"/>
    </w:rPr>
  </w:style>
  <w:style w:type="character" w:customStyle="1" w:styleId="text1750187968--root">
    <w:name w:val="text1750187968--root"/>
    <w:basedOn w:val="DefaultParagraphFont"/>
    <w:rsid w:val="006216D5"/>
  </w:style>
  <w:style w:type="character" w:customStyle="1" w:styleId="bold">
    <w:name w:val="bold"/>
    <w:basedOn w:val="DefaultParagraphFont"/>
    <w:rsid w:val="006216D5"/>
  </w:style>
  <w:style w:type="character" w:customStyle="1" w:styleId="light">
    <w:name w:val="light"/>
    <w:basedOn w:val="DefaultParagraphFont"/>
    <w:rsid w:val="006216D5"/>
  </w:style>
  <w:style w:type="paragraph" w:styleId="BalloonText">
    <w:name w:val="Balloon Text"/>
    <w:basedOn w:val="Normal"/>
    <w:link w:val="BalloonTextChar"/>
    <w:uiPriority w:val="99"/>
    <w:semiHidden/>
    <w:unhideWhenUsed/>
    <w:rsid w:val="00A641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1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19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2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46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4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6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4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info@mindfulnesssupportservice.org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llak\Documents\Custom%20Office%20Templates\Adult%20Referral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29583CAEDEB4B98A753D755B5F22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902A8-ACEA-4869-9A70-6BC5E09FD790}"/>
      </w:docPartPr>
      <w:docPartBody>
        <w:p w:rsidR="00000000" w:rsidRDefault="00783398">
          <w:pPr>
            <w:pStyle w:val="A29583CAEDEB4B98A753D755B5F223C6"/>
          </w:pPr>
          <w:r w:rsidRPr="00381A0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FDC32ED102420EB148E31ECFDB3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206059-E10C-4140-AD17-460741618C53}"/>
      </w:docPartPr>
      <w:docPartBody>
        <w:p w:rsidR="00000000" w:rsidRDefault="00783398">
          <w:pPr>
            <w:pStyle w:val="EDFDC32ED102420EB148E31ECFDB3DAD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8376FD0E5E52472F86002E94C670B4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1E733-3F2E-488C-BB38-BD92B698DA03}"/>
      </w:docPartPr>
      <w:docPartBody>
        <w:p w:rsidR="00000000" w:rsidRDefault="00783398">
          <w:pPr>
            <w:pStyle w:val="8376FD0E5E52472F86002E94C670B46F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F17988F7A32C4B389F6CA3C1CBC07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372236-6362-4F5A-8EAA-6F014699190E}"/>
      </w:docPartPr>
      <w:docPartBody>
        <w:p w:rsidR="00000000" w:rsidRDefault="00783398">
          <w:pPr>
            <w:pStyle w:val="F17988F7A32C4B389F6CA3C1CBC0792D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33331C1F3B0645CBBD28FFA85E548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3ED8E8-9B10-4817-9607-2F6A382EF1E2}"/>
      </w:docPartPr>
      <w:docPartBody>
        <w:p w:rsidR="00000000" w:rsidRDefault="00783398">
          <w:pPr>
            <w:pStyle w:val="33331C1F3B0645CBBD28FFA85E5489EB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C1E79AACED164426A2679C517C6DAC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E36D7-DBF9-461A-8748-6CFC862B2C5B}"/>
      </w:docPartPr>
      <w:docPartBody>
        <w:p w:rsidR="00000000" w:rsidRDefault="00783398">
          <w:pPr>
            <w:pStyle w:val="C1E79AACED164426A2679C517C6DAC8B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E9785B41C44241E381190C1BAED1D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CE984F-9ECF-485A-92F1-D745F97D6976}"/>
      </w:docPartPr>
      <w:docPartBody>
        <w:p w:rsidR="00000000" w:rsidRDefault="00783398">
          <w:pPr>
            <w:pStyle w:val="E9785B41C44241E381190C1BAED1D03A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Click or tap to enter a date.</w:t>
          </w:r>
        </w:p>
      </w:docPartBody>
    </w:docPart>
    <w:docPart>
      <w:docPartPr>
        <w:name w:val="E73E95DFE9EF4A798241BF106F40F3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89C22D-F1D7-401D-B0FC-447155BD851C}"/>
      </w:docPartPr>
      <w:docPartBody>
        <w:p w:rsidR="00000000" w:rsidRDefault="00783398">
          <w:pPr>
            <w:pStyle w:val="E73E95DFE9EF4A798241BF106F40F314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 xml:space="preserve">Click or tap here to </w:t>
          </w: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enter text.</w:t>
          </w:r>
        </w:p>
      </w:docPartBody>
    </w:docPart>
    <w:docPart>
      <w:docPartPr>
        <w:name w:val="FD9D2A5913E947CA9B9A393F77360A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6DB10-3EEA-4624-AF69-EC1CFA48092D}"/>
      </w:docPartPr>
      <w:docPartBody>
        <w:p w:rsidR="00000000" w:rsidRDefault="00783398">
          <w:pPr>
            <w:pStyle w:val="FD9D2A5913E947CA9B9A393F77360AEC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839FD8D11A19483C834E2B485821D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8E34F-489A-49A8-9393-FA475F5D6B92}"/>
      </w:docPartPr>
      <w:docPartBody>
        <w:p w:rsidR="00000000" w:rsidRDefault="00783398">
          <w:pPr>
            <w:pStyle w:val="839FD8D11A19483C834E2B485821D7A1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800B74AEA06B4812A4A467C034A64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44C94-7D81-442D-A371-70AD3E348620}"/>
      </w:docPartPr>
      <w:docPartBody>
        <w:p w:rsidR="00000000" w:rsidRDefault="00783398">
          <w:pPr>
            <w:pStyle w:val="800B74AEA06B4812A4A467C034A64A52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25E2951C1EFC481B932E1BAB73FAE9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59DF97-C184-49C9-AF64-EA134C18508A}"/>
      </w:docPartPr>
      <w:docPartBody>
        <w:p w:rsidR="00000000" w:rsidRDefault="00783398">
          <w:pPr>
            <w:pStyle w:val="25E2951C1EFC481B932E1BAB73FAE949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94C0A48BFDAA4AC3B8A691DCE43A67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85CA1-D8A1-4626-8D6D-1847B17EF194}"/>
      </w:docPartPr>
      <w:docPartBody>
        <w:p w:rsidR="00000000" w:rsidRDefault="00783398">
          <w:pPr>
            <w:pStyle w:val="94C0A48BFDAA4AC3B8A691DCE43A677B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4F28ABBC8A7847A480FF64EC600D2D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456FA-AF7D-49AE-B437-D718CCD8404F}"/>
      </w:docPartPr>
      <w:docPartBody>
        <w:p w:rsidR="00000000" w:rsidRDefault="00783398">
          <w:pPr>
            <w:pStyle w:val="4F28ABBC8A7847A480FF64EC600D2D39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43CB9ABB8A544130829459B7AADEC6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4AB45-3E4A-4522-A551-524356CC3452}"/>
      </w:docPartPr>
      <w:docPartBody>
        <w:p w:rsidR="00000000" w:rsidRDefault="00783398">
          <w:pPr>
            <w:pStyle w:val="43CB9ABB8A544130829459B7AADEC6F0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A996CBA6059E483B9DFAB67C575C1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7D88D-5565-4863-ADE7-10A31D811197}"/>
      </w:docPartPr>
      <w:docPartBody>
        <w:p w:rsidR="00000000" w:rsidRDefault="00783398">
          <w:pPr>
            <w:pStyle w:val="A996CBA6059E483B9DFAB67C575C1269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 xml:space="preserve">Click or tap </w:t>
          </w: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here to enter text.</w:t>
          </w:r>
        </w:p>
      </w:docPartBody>
    </w:docPart>
    <w:docPart>
      <w:docPartPr>
        <w:name w:val="673DAE29AF994E90812261D71CD3D0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64655-A6CA-498B-BAD7-B2E04A06233B}"/>
      </w:docPartPr>
      <w:docPartBody>
        <w:p w:rsidR="00000000" w:rsidRDefault="00783398">
          <w:pPr>
            <w:pStyle w:val="673DAE29AF994E90812261D71CD3D060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A5D3813E8C584681A7343C0FA5782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4DCD3-723C-4D40-AB1A-067B0737BFF7}"/>
      </w:docPartPr>
      <w:docPartBody>
        <w:p w:rsidR="00000000" w:rsidRDefault="00783398">
          <w:pPr>
            <w:pStyle w:val="A5D3813E8C584681A7343C0FA57821B7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Click or tap to enter a date.</w:t>
          </w:r>
        </w:p>
      </w:docPartBody>
    </w:docPart>
    <w:docPart>
      <w:docPartPr>
        <w:name w:val="C7974C9727AF4A219304D84365D2E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410BD-4864-4A93-B9DB-1C50FCACBD60}"/>
      </w:docPartPr>
      <w:docPartBody>
        <w:p w:rsidR="00000000" w:rsidRDefault="00783398">
          <w:pPr>
            <w:pStyle w:val="C7974C9727AF4A219304D84365D2E036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Click or tap to enter a date.</w:t>
          </w:r>
        </w:p>
      </w:docPartBody>
    </w:docPart>
    <w:docPart>
      <w:docPartPr>
        <w:name w:val="B3DFC17F34F74BAD8D1E6085F276D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7726A-53A0-4FE1-97CE-E57956C9335B}"/>
      </w:docPartPr>
      <w:docPartBody>
        <w:p w:rsidR="00000000" w:rsidRDefault="00783398">
          <w:pPr>
            <w:pStyle w:val="B3DFC17F34F74BAD8D1E6085F276DD97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18C361595C904E9B95AC427F8FBA55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E0C41-2940-4773-B18A-00A67A77256D}"/>
      </w:docPartPr>
      <w:docPartBody>
        <w:p w:rsidR="00000000" w:rsidRDefault="00783398">
          <w:pPr>
            <w:pStyle w:val="18C361595C904E9B95AC427F8FBA55F7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45C66D0167BC466CA5AB899E99891B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31EF64-A5AC-4AC5-B97E-8D2F98CCBFE4}"/>
      </w:docPartPr>
      <w:docPartBody>
        <w:p w:rsidR="00000000" w:rsidRDefault="00783398">
          <w:pPr>
            <w:pStyle w:val="45C66D0167BC466CA5AB899E99891B8B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A734AE3E9E7144EE819C28769716F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1CAE57-4BA9-4CC3-881C-AFFC6C7B2E6F}"/>
      </w:docPartPr>
      <w:docPartBody>
        <w:p w:rsidR="00000000" w:rsidRDefault="00783398">
          <w:pPr>
            <w:pStyle w:val="A734AE3E9E7144EE819C28769716F0E7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79296DAD2B7849D1A7262FE30FD5A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42AC91-4208-457D-86DF-5C00BFDE5B6B}"/>
      </w:docPartPr>
      <w:docPartBody>
        <w:p w:rsidR="00000000" w:rsidRDefault="00783398">
          <w:pPr>
            <w:pStyle w:val="79296DAD2B7849D1A7262FE30FD5A021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 xml:space="preserve">Click or </w:t>
          </w: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tap here to enter text.</w:t>
          </w:r>
        </w:p>
      </w:docPartBody>
    </w:docPart>
    <w:docPart>
      <w:docPartPr>
        <w:name w:val="2DBE1066200C42F1A1486E4E1C00F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6E4F3-0780-4028-A4CD-2CD8A08FC985}"/>
      </w:docPartPr>
      <w:docPartBody>
        <w:p w:rsidR="00000000" w:rsidRDefault="00783398">
          <w:pPr>
            <w:pStyle w:val="2DBE1066200C42F1A1486E4E1C00FCF8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2A03D88547A046A29FF47B5A973EF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7B9162-2EFD-4E10-82A3-CB81924754C4}"/>
      </w:docPartPr>
      <w:docPartBody>
        <w:p w:rsidR="00000000" w:rsidRDefault="00783398">
          <w:pPr>
            <w:pStyle w:val="2A03D88547A046A29FF47B5A973EFC79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3517E3C421F2458A8D436F20005D5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A6684-6B6A-40E5-9289-6C43B0A441E2}"/>
      </w:docPartPr>
      <w:docPartBody>
        <w:p w:rsidR="00000000" w:rsidRDefault="00783398">
          <w:pPr>
            <w:pStyle w:val="3517E3C421F2458A8D436F20005D5905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A871742323CE463FACD06930B4B89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DFBCF1-50EA-4944-B877-E87A2C311CD4}"/>
      </w:docPartPr>
      <w:docPartBody>
        <w:p w:rsidR="00000000" w:rsidRDefault="00783398">
          <w:pPr>
            <w:pStyle w:val="A871742323CE463FACD06930B4B89894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BA1E86F7A3D14D2188178B598C2CB9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DB7478-CC23-4CD1-9800-10130BBBB01A}"/>
      </w:docPartPr>
      <w:docPartBody>
        <w:p w:rsidR="00000000" w:rsidRDefault="00783398">
          <w:pPr>
            <w:pStyle w:val="BA1E86F7A3D14D2188178B598C2CB9BD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18C475D893FE40BD9FF26E34D51BD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24D56-FE4E-40D8-87EA-EE1B62A8E922}"/>
      </w:docPartPr>
      <w:docPartBody>
        <w:p w:rsidR="00000000" w:rsidRDefault="00783398">
          <w:pPr>
            <w:pStyle w:val="18C475D893FE40BD9FF26E34D51BDCAE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74619509662344A286177BBA7F3C2D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64AF9-E3E9-499C-BDB8-7B9A0667A74D}"/>
      </w:docPartPr>
      <w:docPartBody>
        <w:p w:rsidR="00000000" w:rsidRDefault="00783398">
          <w:pPr>
            <w:pStyle w:val="74619509662344A286177BBA7F3C2D26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C540369957AD4C3EA076A02F81E64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8B42A-C0AA-414C-BD2B-930A5E4DA303}"/>
      </w:docPartPr>
      <w:docPartBody>
        <w:p w:rsidR="00000000" w:rsidRDefault="00783398">
          <w:pPr>
            <w:pStyle w:val="C540369957AD4C3EA076A02F81E64DB2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C</w:t>
          </w: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lick or tap here to enter text.</w:t>
          </w:r>
        </w:p>
      </w:docPartBody>
    </w:docPart>
    <w:docPart>
      <w:docPartPr>
        <w:name w:val="0664F9C1ED8B4EB4A6F07F87C5278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253E6E-8F42-4367-B5A3-1C92ED715812}"/>
      </w:docPartPr>
      <w:docPartBody>
        <w:p w:rsidR="00000000" w:rsidRDefault="00783398">
          <w:pPr>
            <w:pStyle w:val="0664F9C1ED8B4EB4A6F07F87C5278D5E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1DC1A70AD8434DC5ADC7279B22EC7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B5FF4C-440C-4E0E-A575-5D5743E2220B}"/>
      </w:docPartPr>
      <w:docPartBody>
        <w:p w:rsidR="00000000" w:rsidRDefault="00783398">
          <w:pPr>
            <w:pStyle w:val="1DC1A70AD8434DC5ADC7279B22EC7B52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7FF3963FD15A4630A4CF29DA64A05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F45068-56A3-4E2B-A33B-33F23DD26B88}"/>
      </w:docPartPr>
      <w:docPartBody>
        <w:p w:rsidR="00000000" w:rsidRDefault="00783398">
          <w:pPr>
            <w:pStyle w:val="7FF3963FD15A4630A4CF29DA64A05672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BA4E6E8352AF4E649E569C1B2C2CB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97700-6019-429B-AAF4-B914414EA026}"/>
      </w:docPartPr>
      <w:docPartBody>
        <w:p w:rsidR="00000000" w:rsidRDefault="00783398">
          <w:pPr>
            <w:pStyle w:val="BA4E6E8352AF4E649E569C1B2C2CB2A1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D8D06F53B7004742B7A19BAB0EC18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E5954E-5C97-4E2E-A9F5-1907C7DE5CC8}"/>
      </w:docPartPr>
      <w:docPartBody>
        <w:p w:rsidR="00000000" w:rsidRDefault="00783398">
          <w:pPr>
            <w:pStyle w:val="D8D06F53B7004742B7A19BAB0EC188A4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3AF4C60884444103A8F3741AF8336B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FA461-7806-4E1B-9775-16ECB05A710D}"/>
      </w:docPartPr>
      <w:docPartBody>
        <w:p w:rsidR="00000000" w:rsidRDefault="00783398">
          <w:pPr>
            <w:pStyle w:val="3AF4C60884444103A8F3741AF8336BFA"/>
          </w:pPr>
          <w:r w:rsidRPr="007514A1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FCA649E31CC14EFBAC0BA970740F8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78AD40-7E31-442D-8D1E-A2AF70762638}"/>
      </w:docPartPr>
      <w:docPartBody>
        <w:p w:rsidR="00000000" w:rsidRDefault="00783398">
          <w:pPr>
            <w:pStyle w:val="FCA649E31CC14EFBAC0BA970740F83C3"/>
          </w:pPr>
          <w:r w:rsidRPr="00F719D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002DB5DE4F4FBFBDC0099764712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14C6C-60DD-4431-9D26-7A71582A4BF2}"/>
      </w:docPartPr>
      <w:docPartBody>
        <w:p w:rsidR="00000000" w:rsidRDefault="00783398">
          <w:pPr>
            <w:pStyle w:val="28002DB5DE4F4FBFBDC00997647122AE"/>
          </w:pPr>
          <w:r w:rsidRPr="00381A0B">
            <w:rPr>
              <w:rStyle w:val="PlaceholderText"/>
            </w:rPr>
            <w:t xml:space="preserve">Click or tap here to </w:t>
          </w:r>
          <w:r w:rsidRPr="00381A0B">
            <w:rPr>
              <w:rStyle w:val="PlaceholderText"/>
            </w:rPr>
            <w:t>enter text.</w:t>
          </w:r>
        </w:p>
      </w:docPartBody>
    </w:docPart>
    <w:docPart>
      <w:docPartPr>
        <w:name w:val="18FBE0B32B004FF2A7DD91D4C2C700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403AC-4BBA-4DD7-AE9E-D3C1013AA016}"/>
      </w:docPartPr>
      <w:docPartBody>
        <w:p w:rsidR="00000000" w:rsidRDefault="00783398">
          <w:pPr>
            <w:pStyle w:val="18FBE0B32B004FF2A7DD91D4C2C70044"/>
          </w:pPr>
          <w:r w:rsidRPr="00381A0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F3F82E9E704FC1A41A1F65D0F05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423C8-8274-4C59-BBED-338582A4BF62}"/>
      </w:docPartPr>
      <w:docPartBody>
        <w:p w:rsidR="00000000" w:rsidRDefault="00783398">
          <w:pPr>
            <w:pStyle w:val="E6F3F82E9E704FC1A41A1F65D0F05011"/>
          </w:pPr>
          <w:r w:rsidRPr="00381A0B">
            <w:rPr>
              <w:rStyle w:val="PlaceholderText"/>
            </w:rPr>
            <w:t>Click or tap to enter a date.</w:t>
          </w:r>
        </w:p>
      </w:docPartBody>
    </w:docPart>
    <w:docPart>
      <w:docPartPr>
        <w:name w:val="261F3C0A95F24B74ABA0450EF1E109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46CC2-C970-4F2A-BBB4-976D7663B733}"/>
      </w:docPartPr>
      <w:docPartBody>
        <w:p w:rsidR="00000000" w:rsidRDefault="00783398">
          <w:pPr>
            <w:pStyle w:val="261F3C0A95F24B74ABA0450EF1E1093C"/>
          </w:pPr>
          <w:r w:rsidRPr="00381A0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0F9607AA42469F9CF2178C4F50B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B5BBF9-6D40-41F4-BBB3-3008CE0E28BB}"/>
      </w:docPartPr>
      <w:docPartBody>
        <w:p w:rsidR="00000000" w:rsidRDefault="00783398">
          <w:pPr>
            <w:pStyle w:val="840F9607AA42469F9CF2178C4F50B49E"/>
          </w:pPr>
          <w:r w:rsidRPr="00381A0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A0D63C7D2E496E8FF83AACCA474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6CCFE8-2E9E-43DF-B7E6-BB32CBDE32BB}"/>
      </w:docPartPr>
      <w:docPartBody>
        <w:p w:rsidR="00000000" w:rsidRDefault="00783398">
          <w:pPr>
            <w:pStyle w:val="92A0D63C7D2E496E8FF83AACCA4748E3"/>
          </w:pPr>
          <w:r w:rsidRPr="00381A0B">
            <w:rPr>
              <w:rStyle w:val="PlaceholderText"/>
            </w:rPr>
            <w:t>Click or tap to enter a date.</w:t>
          </w:r>
        </w:p>
      </w:docPartBody>
    </w:docPart>
    <w:docPart>
      <w:docPartPr>
        <w:name w:val="11A23465CCCC4A6486F1C3C5071A7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EAA9C6-D5F3-4C49-A9CE-C02A4D24B736}"/>
      </w:docPartPr>
      <w:docPartBody>
        <w:p w:rsidR="00000000" w:rsidRDefault="00783398">
          <w:pPr>
            <w:pStyle w:val="11A23465CCCC4A6486F1C3C5071A70B5"/>
          </w:pPr>
          <w:r w:rsidRPr="00381A0B">
            <w:rPr>
              <w:rStyle w:val="PlaceholderText"/>
            </w:rPr>
            <w:t>Click or tap to enter a date.</w:t>
          </w:r>
        </w:p>
      </w:docPartBody>
    </w:docPart>
    <w:docPart>
      <w:docPartPr>
        <w:name w:val="40201CFA332F4B169E51046DEFDB3C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AF0EB-A40B-4E0B-B61F-71E364D65A61}"/>
      </w:docPartPr>
      <w:docPartBody>
        <w:p w:rsidR="00000000" w:rsidRDefault="00783398">
          <w:pPr>
            <w:pStyle w:val="40201CFA332F4B169E51046DEFDB3C53"/>
          </w:pPr>
          <w:r w:rsidRPr="00381A0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E0752D85B2427BA5419B5FB3D14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D7B595-BB31-430D-A8AA-0B972FE65939}"/>
      </w:docPartPr>
      <w:docPartBody>
        <w:p w:rsidR="00000000" w:rsidRDefault="00783398">
          <w:pPr>
            <w:pStyle w:val="EBE0752D85B2427BA5419B5FB3D14A2C"/>
          </w:pPr>
          <w:r w:rsidRPr="00381A0B">
            <w:rPr>
              <w:rStyle w:val="PlaceholderText"/>
            </w:rPr>
            <w:t xml:space="preserve">Click or tap here to </w:t>
          </w:r>
          <w:r w:rsidRPr="00381A0B">
            <w:rPr>
              <w:rStyle w:val="PlaceholderText"/>
            </w:rPr>
            <w:t>enter text.</w:t>
          </w:r>
        </w:p>
      </w:docPartBody>
    </w:docPart>
    <w:docPart>
      <w:docPartPr>
        <w:name w:val="E70D221F2B114971B90C983FA5A99E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449971-92DF-447E-B67E-DFDB47C436E2}"/>
      </w:docPartPr>
      <w:docPartBody>
        <w:p w:rsidR="00000000" w:rsidRDefault="00783398">
          <w:pPr>
            <w:pStyle w:val="E70D221F2B114971B90C983FA5A99E8C"/>
          </w:pPr>
          <w:r w:rsidRPr="00381A0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398"/>
    <w:rsid w:val="00783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DE" w:eastAsia="en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29583CAEDEB4B98A753D755B5F223C6">
    <w:name w:val="A29583CAEDEB4B98A753D755B5F223C6"/>
  </w:style>
  <w:style w:type="paragraph" w:customStyle="1" w:styleId="EDFDC32ED102420EB148E31ECFDB3DAD">
    <w:name w:val="EDFDC32ED102420EB148E31ECFDB3DAD"/>
  </w:style>
  <w:style w:type="paragraph" w:customStyle="1" w:styleId="8376FD0E5E52472F86002E94C670B46F">
    <w:name w:val="8376FD0E5E52472F86002E94C670B46F"/>
  </w:style>
  <w:style w:type="paragraph" w:customStyle="1" w:styleId="F17988F7A32C4B389F6CA3C1CBC0792D">
    <w:name w:val="F17988F7A32C4B389F6CA3C1CBC0792D"/>
  </w:style>
  <w:style w:type="paragraph" w:customStyle="1" w:styleId="33331C1F3B0645CBBD28FFA85E5489EB">
    <w:name w:val="33331C1F3B0645CBBD28FFA85E5489EB"/>
  </w:style>
  <w:style w:type="paragraph" w:customStyle="1" w:styleId="C1E79AACED164426A2679C517C6DAC8B">
    <w:name w:val="C1E79AACED164426A2679C517C6DAC8B"/>
  </w:style>
  <w:style w:type="paragraph" w:customStyle="1" w:styleId="E9785B41C44241E381190C1BAED1D03A">
    <w:name w:val="E9785B41C44241E381190C1BAED1D03A"/>
  </w:style>
  <w:style w:type="paragraph" w:customStyle="1" w:styleId="E73E95DFE9EF4A798241BF106F40F314">
    <w:name w:val="E73E95DFE9EF4A798241BF106F40F314"/>
  </w:style>
  <w:style w:type="paragraph" w:customStyle="1" w:styleId="FD9D2A5913E947CA9B9A393F77360AEC">
    <w:name w:val="FD9D2A5913E947CA9B9A393F77360AEC"/>
  </w:style>
  <w:style w:type="paragraph" w:customStyle="1" w:styleId="839FD8D11A19483C834E2B485821D7A1">
    <w:name w:val="839FD8D11A19483C834E2B485821D7A1"/>
  </w:style>
  <w:style w:type="paragraph" w:customStyle="1" w:styleId="800B74AEA06B4812A4A467C034A64A52">
    <w:name w:val="800B74AEA06B4812A4A467C034A64A52"/>
  </w:style>
  <w:style w:type="paragraph" w:customStyle="1" w:styleId="25E2951C1EFC481B932E1BAB73FAE949">
    <w:name w:val="25E2951C1EFC481B932E1BAB73FAE949"/>
  </w:style>
  <w:style w:type="paragraph" w:customStyle="1" w:styleId="94C0A48BFDAA4AC3B8A691DCE43A677B">
    <w:name w:val="94C0A48BFDAA4AC3B8A691DCE43A677B"/>
  </w:style>
  <w:style w:type="paragraph" w:customStyle="1" w:styleId="4F28ABBC8A7847A480FF64EC600D2D39">
    <w:name w:val="4F28ABBC8A7847A480FF64EC600D2D39"/>
  </w:style>
  <w:style w:type="paragraph" w:customStyle="1" w:styleId="43CB9ABB8A544130829459B7AADEC6F0">
    <w:name w:val="43CB9ABB8A544130829459B7AADEC6F0"/>
  </w:style>
  <w:style w:type="paragraph" w:customStyle="1" w:styleId="A996CBA6059E483B9DFAB67C575C1269">
    <w:name w:val="A996CBA6059E483B9DFAB67C575C1269"/>
  </w:style>
  <w:style w:type="paragraph" w:customStyle="1" w:styleId="673DAE29AF994E90812261D71CD3D060">
    <w:name w:val="673DAE29AF994E90812261D71CD3D060"/>
  </w:style>
  <w:style w:type="paragraph" w:customStyle="1" w:styleId="A5D3813E8C584681A7343C0FA57821B7">
    <w:name w:val="A5D3813E8C584681A7343C0FA57821B7"/>
  </w:style>
  <w:style w:type="paragraph" w:customStyle="1" w:styleId="C7974C9727AF4A219304D84365D2E036">
    <w:name w:val="C7974C9727AF4A219304D84365D2E036"/>
  </w:style>
  <w:style w:type="paragraph" w:customStyle="1" w:styleId="B3DFC17F34F74BAD8D1E6085F276DD97">
    <w:name w:val="B3DFC17F34F74BAD8D1E6085F276DD97"/>
  </w:style>
  <w:style w:type="paragraph" w:customStyle="1" w:styleId="18C361595C904E9B95AC427F8FBA55F7">
    <w:name w:val="18C361595C904E9B95AC427F8FBA55F7"/>
  </w:style>
  <w:style w:type="paragraph" w:customStyle="1" w:styleId="45C66D0167BC466CA5AB899E99891B8B">
    <w:name w:val="45C66D0167BC466CA5AB899E99891B8B"/>
  </w:style>
  <w:style w:type="paragraph" w:customStyle="1" w:styleId="A734AE3E9E7144EE819C28769716F0E7">
    <w:name w:val="A734AE3E9E7144EE819C28769716F0E7"/>
  </w:style>
  <w:style w:type="paragraph" w:customStyle="1" w:styleId="79296DAD2B7849D1A7262FE30FD5A021">
    <w:name w:val="79296DAD2B7849D1A7262FE30FD5A021"/>
  </w:style>
  <w:style w:type="paragraph" w:customStyle="1" w:styleId="2DBE1066200C42F1A1486E4E1C00FCF8">
    <w:name w:val="2DBE1066200C42F1A1486E4E1C00FCF8"/>
  </w:style>
  <w:style w:type="paragraph" w:customStyle="1" w:styleId="2A03D88547A046A29FF47B5A973EFC79">
    <w:name w:val="2A03D88547A046A29FF47B5A973EFC79"/>
  </w:style>
  <w:style w:type="paragraph" w:customStyle="1" w:styleId="3517E3C421F2458A8D436F20005D5905">
    <w:name w:val="3517E3C421F2458A8D436F20005D5905"/>
  </w:style>
  <w:style w:type="paragraph" w:customStyle="1" w:styleId="A871742323CE463FACD06930B4B89894">
    <w:name w:val="A871742323CE463FACD06930B4B89894"/>
  </w:style>
  <w:style w:type="paragraph" w:customStyle="1" w:styleId="BA1E86F7A3D14D2188178B598C2CB9BD">
    <w:name w:val="BA1E86F7A3D14D2188178B598C2CB9BD"/>
  </w:style>
  <w:style w:type="paragraph" w:customStyle="1" w:styleId="18C475D893FE40BD9FF26E34D51BDCAE">
    <w:name w:val="18C475D893FE40BD9FF26E34D51BDCAE"/>
  </w:style>
  <w:style w:type="paragraph" w:customStyle="1" w:styleId="74619509662344A286177BBA7F3C2D26">
    <w:name w:val="74619509662344A286177BBA7F3C2D26"/>
  </w:style>
  <w:style w:type="paragraph" w:customStyle="1" w:styleId="C540369957AD4C3EA076A02F81E64DB2">
    <w:name w:val="C540369957AD4C3EA076A02F81E64DB2"/>
  </w:style>
  <w:style w:type="paragraph" w:customStyle="1" w:styleId="0664F9C1ED8B4EB4A6F07F87C5278D5E">
    <w:name w:val="0664F9C1ED8B4EB4A6F07F87C5278D5E"/>
  </w:style>
  <w:style w:type="paragraph" w:customStyle="1" w:styleId="1DC1A70AD8434DC5ADC7279B22EC7B52">
    <w:name w:val="1DC1A70AD8434DC5ADC7279B22EC7B52"/>
  </w:style>
  <w:style w:type="paragraph" w:customStyle="1" w:styleId="7FF3963FD15A4630A4CF29DA64A05672">
    <w:name w:val="7FF3963FD15A4630A4CF29DA64A05672"/>
  </w:style>
  <w:style w:type="paragraph" w:customStyle="1" w:styleId="BA4E6E8352AF4E649E569C1B2C2CB2A1">
    <w:name w:val="BA4E6E8352AF4E649E569C1B2C2CB2A1"/>
  </w:style>
  <w:style w:type="paragraph" w:customStyle="1" w:styleId="D8D06F53B7004742B7A19BAB0EC188A4">
    <w:name w:val="D8D06F53B7004742B7A19BAB0EC188A4"/>
  </w:style>
  <w:style w:type="paragraph" w:customStyle="1" w:styleId="3AF4C60884444103A8F3741AF8336BFA">
    <w:name w:val="3AF4C60884444103A8F3741AF8336BFA"/>
  </w:style>
  <w:style w:type="paragraph" w:customStyle="1" w:styleId="FCA649E31CC14EFBAC0BA970740F83C3">
    <w:name w:val="FCA649E31CC14EFBAC0BA970740F83C3"/>
  </w:style>
  <w:style w:type="paragraph" w:customStyle="1" w:styleId="28002DB5DE4F4FBFBDC00997647122AE">
    <w:name w:val="28002DB5DE4F4FBFBDC00997647122AE"/>
  </w:style>
  <w:style w:type="paragraph" w:customStyle="1" w:styleId="18FBE0B32B004FF2A7DD91D4C2C70044">
    <w:name w:val="18FBE0B32B004FF2A7DD91D4C2C70044"/>
  </w:style>
  <w:style w:type="paragraph" w:customStyle="1" w:styleId="E6F3F82E9E704FC1A41A1F65D0F05011">
    <w:name w:val="E6F3F82E9E704FC1A41A1F65D0F05011"/>
  </w:style>
  <w:style w:type="paragraph" w:customStyle="1" w:styleId="261F3C0A95F24B74ABA0450EF1E1093C">
    <w:name w:val="261F3C0A95F24B74ABA0450EF1E1093C"/>
  </w:style>
  <w:style w:type="paragraph" w:customStyle="1" w:styleId="840F9607AA42469F9CF2178C4F50B49E">
    <w:name w:val="840F9607AA42469F9CF2178C4F50B49E"/>
  </w:style>
  <w:style w:type="paragraph" w:customStyle="1" w:styleId="92A0D63C7D2E496E8FF83AACCA4748E3">
    <w:name w:val="92A0D63C7D2E496E8FF83AACCA4748E3"/>
  </w:style>
  <w:style w:type="paragraph" w:customStyle="1" w:styleId="11A23465CCCC4A6486F1C3C5071A70B5">
    <w:name w:val="11A23465CCCC4A6486F1C3C5071A70B5"/>
  </w:style>
  <w:style w:type="paragraph" w:customStyle="1" w:styleId="40201CFA332F4B169E51046DEFDB3C53">
    <w:name w:val="40201CFA332F4B169E51046DEFDB3C53"/>
  </w:style>
  <w:style w:type="paragraph" w:customStyle="1" w:styleId="EBE0752D85B2427BA5419B5FB3D14A2C">
    <w:name w:val="EBE0752D85B2427BA5419B5FB3D14A2C"/>
  </w:style>
  <w:style w:type="paragraph" w:customStyle="1" w:styleId="E70D221F2B114971B90C983FA5A99E8C">
    <w:name w:val="E70D221F2B114971B90C983FA5A99E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Adult Referral Form</Template>
  <TotalTime>0</TotalTime>
  <Pages>11</Pages>
  <Words>760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2019-07-23T14:43:00Z</dcterms:created>
  <dcterms:modified xsi:type="dcterms:W3CDTF">2019-07-23T14:43:00Z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